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04464" w14:textId="6C453BEE" w:rsidR="00EB54A2" w:rsidRPr="00D07FC5" w:rsidRDefault="00C23F61" w:rsidP="00D07FC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Primer &amp; Probe Design and Synthesis Service</w:t>
      </w:r>
    </w:p>
    <w:p w14:paraId="1ABC7304" w14:textId="77777777" w:rsidR="00D07FC5" w:rsidRPr="00D02914" w:rsidRDefault="00D07FC5">
      <w:pPr>
        <w:rPr>
          <w:sz w:val="16"/>
        </w:rPr>
      </w:pPr>
    </w:p>
    <w:p w14:paraId="4A952D41" w14:textId="77777777" w:rsidR="00D07FC5" w:rsidRPr="00D07FC5" w:rsidRDefault="00D07FC5">
      <w:pPr>
        <w:rPr>
          <w:b/>
          <w:sz w:val="22"/>
        </w:rPr>
      </w:pPr>
      <w:r w:rsidRPr="00D07FC5">
        <w:rPr>
          <w:rFonts w:hint="eastAsia"/>
          <w:b/>
          <w:sz w:val="22"/>
        </w:rPr>
        <w:t>1. Personal information</w:t>
      </w:r>
    </w:p>
    <w:tbl>
      <w:tblPr>
        <w:tblStyle w:val="a3"/>
        <w:tblW w:w="0" w:type="auto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76"/>
        <w:gridCol w:w="2256"/>
        <w:gridCol w:w="2245"/>
        <w:gridCol w:w="2239"/>
      </w:tblGrid>
      <w:tr w:rsidR="00D07FC5" w14:paraId="74CA86B7" w14:textId="77777777" w:rsidTr="0068553E">
        <w:trPr>
          <w:trHeight w:val="411"/>
        </w:trPr>
        <w:tc>
          <w:tcPr>
            <w:tcW w:w="2306" w:type="dxa"/>
            <w:shd w:val="clear" w:color="auto" w:fill="D9D9D9" w:themeFill="background1" w:themeFillShade="D9"/>
            <w:vAlign w:val="center"/>
          </w:tcPr>
          <w:p w14:paraId="57F5F76B" w14:textId="77777777" w:rsidR="00D07FC5" w:rsidRPr="00D07FC5" w:rsidRDefault="00D07FC5" w:rsidP="00D07FC5">
            <w:pPr>
              <w:jc w:val="center"/>
              <w:rPr>
                <w:b/>
              </w:rPr>
            </w:pPr>
            <w:r w:rsidRPr="00D07FC5">
              <w:rPr>
                <w:rFonts w:hint="eastAsia"/>
                <w:b/>
              </w:rPr>
              <w:t>의뢰일</w:t>
            </w:r>
          </w:p>
        </w:tc>
        <w:sdt>
          <w:sdtPr>
            <w:alias w:val="의뢰일자"/>
            <w:tag w:val="Click to Select"/>
            <w:id w:val="16861248"/>
            <w:lock w:val="sdtLocked"/>
            <w:placeholder>
              <w:docPart w:val="10848368442A4777995BA8C7F319387C"/>
            </w:placeholder>
            <w:dataBinding w:prefixMappings="xmlns:ns0='http://schemas.microsoft.com/office/2006/coverPageProps' " w:xpath="/ns0:CoverPageProperties[1]/ns0:PublishDate[1]" w:storeItemID="{55AF091B-3C7A-41E3-B477-F2FDAA23CFDA}"/>
            <w:date>
              <w:dateFormat w:val="yyyy-MM-dd"/>
              <w:lid w:val="ko-KR"/>
              <w:storeMappedDataAs w:val="dateTime"/>
              <w:calendar w:val="gregorian"/>
            </w:date>
          </w:sdtPr>
          <w:sdtEndPr/>
          <w:sdtContent>
            <w:tc>
              <w:tcPr>
                <w:tcW w:w="2306" w:type="dxa"/>
                <w:vAlign w:val="center"/>
              </w:tcPr>
              <w:p w14:paraId="1221B7CA" w14:textId="77777777" w:rsidR="00D07FC5" w:rsidRDefault="00607C1D" w:rsidP="00607C1D">
                <w:pPr>
                  <w:jc w:val="center"/>
                </w:pPr>
                <w:r>
                  <w:rPr>
                    <w:rFonts w:hint="eastAsia"/>
                  </w:rPr>
                  <w:t>Click to Select</w:t>
                </w:r>
              </w:p>
            </w:tc>
          </w:sdtContent>
        </w:sdt>
        <w:tc>
          <w:tcPr>
            <w:tcW w:w="2306" w:type="dxa"/>
            <w:shd w:val="clear" w:color="auto" w:fill="D9D9D9" w:themeFill="background1" w:themeFillShade="D9"/>
            <w:vAlign w:val="center"/>
          </w:tcPr>
          <w:p w14:paraId="329473C9" w14:textId="77777777" w:rsidR="00D07FC5" w:rsidRPr="00D07FC5" w:rsidRDefault="00D07FC5" w:rsidP="00D07FC5">
            <w:pPr>
              <w:jc w:val="center"/>
              <w:rPr>
                <w:b/>
              </w:rPr>
            </w:pPr>
            <w:r w:rsidRPr="00D07FC5">
              <w:rPr>
                <w:rFonts w:hint="eastAsia"/>
                <w:b/>
              </w:rPr>
              <w:t>성명</w:t>
            </w:r>
          </w:p>
        </w:tc>
        <w:tc>
          <w:tcPr>
            <w:tcW w:w="2306" w:type="dxa"/>
            <w:vAlign w:val="center"/>
          </w:tcPr>
          <w:p w14:paraId="042AB0BA" w14:textId="77777777" w:rsidR="00D07FC5" w:rsidRDefault="00D07FC5" w:rsidP="00D07FC5">
            <w:pPr>
              <w:jc w:val="center"/>
            </w:pPr>
          </w:p>
        </w:tc>
      </w:tr>
      <w:tr w:rsidR="00D07FC5" w14:paraId="321B35BC" w14:textId="77777777" w:rsidTr="0068553E">
        <w:trPr>
          <w:trHeight w:val="416"/>
        </w:trPr>
        <w:tc>
          <w:tcPr>
            <w:tcW w:w="2306" w:type="dxa"/>
            <w:shd w:val="clear" w:color="auto" w:fill="D9D9D9" w:themeFill="background1" w:themeFillShade="D9"/>
            <w:vAlign w:val="center"/>
          </w:tcPr>
          <w:p w14:paraId="189F0EB2" w14:textId="673CCC48" w:rsidR="00D07FC5" w:rsidRPr="00D07FC5" w:rsidRDefault="00D07FC5" w:rsidP="00D07FC5">
            <w:pPr>
              <w:jc w:val="center"/>
              <w:rPr>
                <w:b/>
              </w:rPr>
            </w:pPr>
            <w:r w:rsidRPr="00D07FC5">
              <w:rPr>
                <w:rFonts w:hint="eastAsia"/>
                <w:b/>
              </w:rPr>
              <w:t>PI/professor</w:t>
            </w:r>
            <w:r w:rsidR="00171804">
              <w:rPr>
                <w:b/>
              </w:rPr>
              <w:t xml:space="preserve"> </w:t>
            </w:r>
            <w:r w:rsidR="00171804">
              <w:rPr>
                <w:rFonts w:hint="eastAsia"/>
                <w:b/>
              </w:rPr>
              <w:t>성함</w:t>
            </w:r>
          </w:p>
        </w:tc>
        <w:tc>
          <w:tcPr>
            <w:tcW w:w="2306" w:type="dxa"/>
            <w:vAlign w:val="center"/>
          </w:tcPr>
          <w:p w14:paraId="29039204" w14:textId="77777777" w:rsidR="00D07FC5" w:rsidRDefault="00D07FC5" w:rsidP="00D07FC5">
            <w:pPr>
              <w:jc w:val="center"/>
            </w:pPr>
          </w:p>
        </w:tc>
        <w:tc>
          <w:tcPr>
            <w:tcW w:w="2306" w:type="dxa"/>
            <w:shd w:val="clear" w:color="auto" w:fill="D9D9D9" w:themeFill="background1" w:themeFillShade="D9"/>
            <w:vAlign w:val="center"/>
          </w:tcPr>
          <w:p w14:paraId="090564A5" w14:textId="77777777" w:rsidR="00D07FC5" w:rsidRPr="00D07FC5" w:rsidRDefault="00D07FC5" w:rsidP="00D07FC5">
            <w:pPr>
              <w:jc w:val="center"/>
              <w:rPr>
                <w:b/>
              </w:rPr>
            </w:pPr>
            <w:r w:rsidRPr="00D07FC5">
              <w:rPr>
                <w:rFonts w:hint="eastAsia"/>
                <w:b/>
              </w:rPr>
              <w:t>기관/부서</w:t>
            </w:r>
          </w:p>
        </w:tc>
        <w:tc>
          <w:tcPr>
            <w:tcW w:w="2306" w:type="dxa"/>
            <w:vAlign w:val="center"/>
          </w:tcPr>
          <w:p w14:paraId="2EF2C278" w14:textId="77777777" w:rsidR="00D07FC5" w:rsidRDefault="00D07FC5" w:rsidP="00D07FC5">
            <w:pPr>
              <w:jc w:val="center"/>
            </w:pPr>
          </w:p>
        </w:tc>
      </w:tr>
      <w:tr w:rsidR="00D07FC5" w14:paraId="7A685DDB" w14:textId="77777777" w:rsidTr="0068553E">
        <w:trPr>
          <w:trHeight w:val="421"/>
        </w:trPr>
        <w:tc>
          <w:tcPr>
            <w:tcW w:w="2306" w:type="dxa"/>
            <w:shd w:val="clear" w:color="auto" w:fill="D9D9D9" w:themeFill="background1" w:themeFillShade="D9"/>
            <w:vAlign w:val="center"/>
          </w:tcPr>
          <w:p w14:paraId="58E9335B" w14:textId="473F0F9E" w:rsidR="00D07FC5" w:rsidRPr="00D07FC5" w:rsidRDefault="00171804" w:rsidP="00171804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연락처</w:t>
            </w:r>
          </w:p>
        </w:tc>
        <w:tc>
          <w:tcPr>
            <w:tcW w:w="2306" w:type="dxa"/>
            <w:vAlign w:val="center"/>
          </w:tcPr>
          <w:p w14:paraId="0563FD88" w14:textId="77777777" w:rsidR="00D07FC5" w:rsidRDefault="00D07FC5" w:rsidP="00D07FC5">
            <w:pPr>
              <w:jc w:val="center"/>
            </w:pPr>
          </w:p>
        </w:tc>
        <w:tc>
          <w:tcPr>
            <w:tcW w:w="2306" w:type="dxa"/>
            <w:shd w:val="clear" w:color="auto" w:fill="D9D9D9" w:themeFill="background1" w:themeFillShade="D9"/>
            <w:vAlign w:val="center"/>
          </w:tcPr>
          <w:p w14:paraId="68020B38" w14:textId="77777777" w:rsidR="00D07FC5" w:rsidRPr="00D07FC5" w:rsidRDefault="00D02914" w:rsidP="00D07FC5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주소</w:t>
            </w:r>
          </w:p>
        </w:tc>
        <w:tc>
          <w:tcPr>
            <w:tcW w:w="2306" w:type="dxa"/>
            <w:vAlign w:val="center"/>
          </w:tcPr>
          <w:p w14:paraId="317541C1" w14:textId="77777777" w:rsidR="00D07FC5" w:rsidRDefault="00D07FC5" w:rsidP="00D07FC5">
            <w:pPr>
              <w:jc w:val="center"/>
            </w:pPr>
          </w:p>
        </w:tc>
      </w:tr>
      <w:tr w:rsidR="007B535B" w:rsidRPr="00601CBF" w14:paraId="66623C51" w14:textId="77777777" w:rsidTr="007B535B">
        <w:tblPrEx>
          <w:tblBorders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454"/>
        </w:trPr>
        <w:tc>
          <w:tcPr>
            <w:tcW w:w="9224" w:type="dxa"/>
            <w:gridSpan w:val="4"/>
            <w:shd w:val="clear" w:color="auto" w:fill="auto"/>
            <w:vAlign w:val="center"/>
          </w:tcPr>
          <w:p w14:paraId="10E5851C" w14:textId="77777777" w:rsidR="007B535B" w:rsidRPr="008A51CE" w:rsidRDefault="007B535B" w:rsidP="007B535B">
            <w:pPr>
              <w:rPr>
                <w:rFonts w:asciiTheme="majorHAnsi" w:eastAsiaTheme="majorHAnsi" w:hAnsiTheme="majorHAnsi"/>
                <w:b/>
                <w:color w:val="1F497D" w:themeColor="text2"/>
                <w:sz w:val="18"/>
                <w:szCs w:val="18"/>
              </w:rPr>
            </w:pPr>
            <w:r w:rsidRPr="008A51CE">
              <w:rPr>
                <w:rFonts w:asciiTheme="majorHAnsi" w:eastAsiaTheme="majorHAnsi" w:hAnsiTheme="majorHAnsi" w:hint="eastAsia"/>
                <w:b/>
                <w:color w:val="1F497D" w:themeColor="text2"/>
                <w:sz w:val="18"/>
                <w:szCs w:val="18"/>
              </w:rPr>
              <w:t>* 뉴스레터</w:t>
            </w:r>
            <w:r w:rsidRPr="008A51CE">
              <w:rPr>
                <w:rFonts w:asciiTheme="majorHAnsi" w:eastAsiaTheme="majorHAnsi" w:hAnsiTheme="majorHAnsi"/>
                <w:b/>
                <w:color w:val="1F497D" w:themeColor="text2"/>
                <w:sz w:val="18"/>
                <w:szCs w:val="18"/>
              </w:rPr>
              <w:t xml:space="preserve"> 및 이벤트 메일 발송 동의</w:t>
            </w:r>
            <w:r w:rsidRPr="008A51CE">
              <w:rPr>
                <w:rFonts w:asciiTheme="majorHAnsi" w:eastAsiaTheme="majorHAnsi" w:hAnsiTheme="majorHAnsi" w:hint="eastAsia"/>
                <w:b/>
                <w:color w:val="1F497D" w:themeColor="text2"/>
                <w:sz w:val="18"/>
                <w:szCs w:val="18"/>
              </w:rPr>
              <w:t xml:space="preserve"> (서비스 할인행사 안내 및 사은품 지급 등)</w:t>
            </w:r>
          </w:p>
          <w:p w14:paraId="50304209" w14:textId="0D09BEAA" w:rsidR="007B535B" w:rsidRPr="00601CBF" w:rsidRDefault="00A66158" w:rsidP="007B535B">
            <w:pPr>
              <w:spacing w:line="360" w:lineRule="auto"/>
              <w:jc w:val="center"/>
              <w:rPr>
                <w:rFonts w:eastAsiaTheme="minorHAnsi"/>
                <w:sz w:val="18"/>
                <w:szCs w:val="20"/>
              </w:rPr>
            </w:pPr>
            <w:r w:rsidRPr="008A51CE">
              <w:rPr>
                <w:rFonts w:eastAsiaTheme="minorHAnsi"/>
                <w:sz w:val="18"/>
                <w:szCs w:val="18"/>
              </w:rPr>
              <w:object w:dxaOrig="225" w:dyaOrig="225" w14:anchorId="38B9EE4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9" type="#_x0000_t75" style="width:60.3pt;height:18.8pt" o:ole="">
                  <v:imagedata r:id="rId9" o:title=""/>
                </v:shape>
                <w:control r:id="rId10" w:name="CheckBock2" w:shapeid="_x0000_i1039"/>
              </w:object>
            </w:r>
            <w:r w:rsidR="00F52E6C" w:rsidRPr="008A51CE">
              <w:rPr>
                <w:rFonts w:eastAsiaTheme="minorHAnsi" w:hint="eastAsia"/>
                <w:sz w:val="18"/>
                <w:szCs w:val="18"/>
              </w:rPr>
              <w:t xml:space="preserve"> </w:t>
            </w:r>
            <w:r w:rsidRPr="008A51CE">
              <w:rPr>
                <w:rFonts w:eastAsiaTheme="minorHAnsi"/>
                <w:sz w:val="18"/>
                <w:szCs w:val="18"/>
              </w:rPr>
              <w:object w:dxaOrig="225" w:dyaOrig="225" w14:anchorId="4FF6F894">
                <v:shape id="_x0000_i1041" type="#_x0000_t75" style="width:108.3pt;height:18.8pt" o:ole="">
                  <v:imagedata r:id="rId11" o:title=""/>
                </v:shape>
                <w:control r:id="rId12" w:name="CheckBox1" w:shapeid="_x0000_i1041"/>
              </w:object>
            </w:r>
          </w:p>
        </w:tc>
      </w:tr>
    </w:tbl>
    <w:p w14:paraId="61B0E297" w14:textId="77777777" w:rsidR="00D07FC5" w:rsidRPr="00FC2F51" w:rsidRDefault="00D07FC5" w:rsidP="00D07FC5">
      <w:pPr>
        <w:rPr>
          <w:rFonts w:asciiTheme="majorHAnsi" w:eastAsiaTheme="majorHAnsi" w:hAnsiTheme="majorHAnsi"/>
          <w:b/>
          <w:sz w:val="22"/>
        </w:rPr>
      </w:pPr>
      <w:r w:rsidRPr="00FC2F51">
        <w:rPr>
          <w:rFonts w:asciiTheme="majorHAnsi" w:eastAsiaTheme="majorHAnsi" w:hAnsiTheme="majorHAnsi"/>
          <w:b/>
          <w:color w:val="FF0000"/>
        </w:rPr>
        <w:t>For your information</w:t>
      </w:r>
    </w:p>
    <w:p w14:paraId="59F19BA9" w14:textId="77777777" w:rsidR="00D07FC5" w:rsidRPr="0068553E" w:rsidRDefault="00EB2F55">
      <w:pPr>
        <w:rPr>
          <w:rFonts w:asciiTheme="majorHAnsi" w:eastAsiaTheme="majorHAnsi" w:hAnsiTheme="majorHAnsi"/>
          <w:sz w:val="16"/>
          <w:szCs w:val="20"/>
        </w:rPr>
      </w:pPr>
      <w:r w:rsidRPr="0068553E">
        <w:rPr>
          <w:rFonts w:asciiTheme="majorHAnsi" w:eastAsiaTheme="majorHAnsi" w:hAnsiTheme="majorHAnsi" w:hint="eastAsia"/>
          <w:sz w:val="16"/>
          <w:szCs w:val="20"/>
        </w:rPr>
        <w:t xml:space="preserve">1) </w:t>
      </w:r>
      <w:r w:rsidR="00D07FC5" w:rsidRPr="0068553E">
        <w:rPr>
          <w:rFonts w:asciiTheme="majorHAnsi" w:eastAsiaTheme="majorHAnsi" w:hAnsiTheme="majorHAnsi"/>
          <w:sz w:val="16"/>
          <w:szCs w:val="20"/>
        </w:rPr>
        <w:t>이 양식은 서비스 정보 제공의 목적을 위한 양식으로, 법적 효력이 있는 서비스 계약 동의서가 아님을 알려드립니다.</w:t>
      </w:r>
    </w:p>
    <w:p w14:paraId="24ED9650" w14:textId="77777777" w:rsidR="00EB2F55" w:rsidRPr="0068553E" w:rsidRDefault="00EB2F55">
      <w:pPr>
        <w:rPr>
          <w:sz w:val="18"/>
        </w:rPr>
      </w:pPr>
      <w:r w:rsidRPr="0068553E">
        <w:rPr>
          <w:rFonts w:asciiTheme="majorHAnsi" w:eastAsiaTheme="majorHAnsi" w:hAnsiTheme="majorHAnsi" w:hint="eastAsia"/>
          <w:sz w:val="16"/>
          <w:szCs w:val="20"/>
        </w:rPr>
        <w:t xml:space="preserve">2) </w:t>
      </w:r>
      <w:r w:rsidR="00D4557E">
        <w:rPr>
          <w:rFonts w:asciiTheme="majorHAnsi" w:eastAsiaTheme="majorHAnsi" w:hAnsiTheme="majorHAnsi" w:hint="eastAsia"/>
          <w:sz w:val="16"/>
          <w:szCs w:val="20"/>
        </w:rPr>
        <w:t>D</w:t>
      </w:r>
      <w:r w:rsidRPr="0068553E">
        <w:rPr>
          <w:rFonts w:asciiTheme="majorHAnsi" w:eastAsiaTheme="majorHAnsi" w:hAnsiTheme="majorHAnsi" w:hint="eastAsia"/>
          <w:sz w:val="16"/>
          <w:szCs w:val="20"/>
        </w:rPr>
        <w:t xml:space="preserve">esign </w:t>
      </w:r>
      <w:r w:rsidRPr="0068553E">
        <w:rPr>
          <w:rFonts w:asciiTheme="majorHAnsi" w:eastAsiaTheme="majorHAnsi" w:hAnsiTheme="majorHAnsi"/>
          <w:sz w:val="16"/>
          <w:szCs w:val="20"/>
        </w:rPr>
        <w:t>algorithms</w:t>
      </w:r>
      <w:r w:rsidRPr="0068553E">
        <w:rPr>
          <w:rFonts w:asciiTheme="majorHAnsi" w:eastAsiaTheme="majorHAnsi" w:hAnsiTheme="majorHAnsi" w:hint="eastAsia"/>
          <w:sz w:val="16"/>
          <w:szCs w:val="20"/>
        </w:rPr>
        <w:t>에 따른 디자인 및 blast를 통하여 특이적 증폭 여부를 In-silico로 확인하지만, 실제 실험에 사용하는 기기 및 시약 등의 영향으로 다른 결과를 얻을 수 있습니다.</w:t>
      </w:r>
    </w:p>
    <w:p w14:paraId="49AC2E77" w14:textId="77777777" w:rsidR="00D07FC5" w:rsidRPr="00D02914" w:rsidRDefault="00D07FC5">
      <w:pPr>
        <w:rPr>
          <w:sz w:val="14"/>
        </w:rPr>
      </w:pPr>
    </w:p>
    <w:p w14:paraId="6D7F55EE" w14:textId="77777777" w:rsidR="00D07FC5" w:rsidRPr="00D07FC5" w:rsidRDefault="00D07FC5">
      <w:pPr>
        <w:rPr>
          <w:b/>
          <w:sz w:val="22"/>
        </w:rPr>
      </w:pPr>
      <w:r w:rsidRPr="00D07FC5">
        <w:rPr>
          <w:rFonts w:hint="eastAsia"/>
          <w:b/>
          <w:sz w:val="22"/>
        </w:rPr>
        <w:t>2. Order Details</w:t>
      </w:r>
    </w:p>
    <w:tbl>
      <w:tblPr>
        <w:tblStyle w:val="a3"/>
        <w:tblW w:w="5017" w:type="pct"/>
        <w:tblBorders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80"/>
        <w:gridCol w:w="6867"/>
      </w:tblGrid>
      <w:tr w:rsidR="00E23357" w14:paraId="0C3EFBFF" w14:textId="77777777" w:rsidTr="00670883">
        <w:trPr>
          <w:trHeight w:val="754"/>
        </w:trPr>
        <w:tc>
          <w:tcPr>
            <w:tcW w:w="1205" w:type="pct"/>
            <w:shd w:val="clear" w:color="auto" w:fill="D9D9D9" w:themeFill="background1" w:themeFillShade="D9"/>
            <w:vAlign w:val="center"/>
          </w:tcPr>
          <w:p w14:paraId="49108F56" w14:textId="77777777" w:rsidR="00E23357" w:rsidRPr="005D5788" w:rsidRDefault="00E23357" w:rsidP="00C477E7">
            <w:pPr>
              <w:jc w:val="center"/>
              <w:rPr>
                <w:b/>
              </w:rPr>
            </w:pPr>
            <w:r w:rsidRPr="005D5788">
              <w:rPr>
                <w:rFonts w:hint="eastAsia"/>
                <w:b/>
              </w:rPr>
              <w:t>PCR type</w:t>
            </w:r>
          </w:p>
        </w:tc>
        <w:tc>
          <w:tcPr>
            <w:tcW w:w="3795" w:type="pct"/>
            <w:vAlign w:val="center"/>
          </w:tcPr>
          <w:p w14:paraId="1B57A418" w14:textId="4ADC35FF" w:rsidR="00E23357" w:rsidRDefault="00A66158" w:rsidP="00E23357">
            <w:r>
              <w:object w:dxaOrig="225" w:dyaOrig="225" w14:anchorId="50AB16FD">
                <v:shape id="_x0000_i1069" type="#_x0000_t75" style="width:108.3pt;height:34.4pt" o:ole="" filled="t" fillcolor="black [3213]">
                  <v:fill opacity="0"/>
                  <v:imagedata r:id="rId13" o:title=""/>
                </v:shape>
                <w:control r:id="rId14" w:name="OptionButton1" w:shapeid="_x0000_i1069"/>
              </w:object>
            </w:r>
            <w:r>
              <w:object w:dxaOrig="225" w:dyaOrig="225" w14:anchorId="4E9DBDDA">
                <v:shape id="_x0000_i1063" type="#_x0000_t75" style="width:108.3pt;height:34.4pt" o:ole="">
                  <v:imagedata r:id="rId15" o:title=""/>
                </v:shape>
                <w:control r:id="rId16" w:name="OptionButton2" w:shapeid="_x0000_i1063"/>
              </w:object>
            </w:r>
            <w:r>
              <w:object w:dxaOrig="225" w:dyaOrig="225" w14:anchorId="14893B26">
                <v:shape id="_x0000_i1047" type="#_x0000_t75" style="width:108.3pt;height:34.4pt" o:ole="">
                  <v:imagedata r:id="rId17" o:title=""/>
                </v:shape>
                <w:control r:id="rId18" w:name="OptionButton3" w:shapeid="_x0000_i1047"/>
              </w:object>
            </w:r>
          </w:p>
        </w:tc>
      </w:tr>
      <w:tr w:rsidR="00C506A3" w14:paraId="1B5CE7CE" w14:textId="77777777" w:rsidTr="00C506A3">
        <w:trPr>
          <w:trHeight w:val="60"/>
        </w:trPr>
        <w:tc>
          <w:tcPr>
            <w:tcW w:w="1205" w:type="pct"/>
            <w:shd w:val="clear" w:color="auto" w:fill="D9D9D9" w:themeFill="background1" w:themeFillShade="D9"/>
            <w:vAlign w:val="center"/>
          </w:tcPr>
          <w:p w14:paraId="67561FDB" w14:textId="77777777" w:rsidR="00C506A3" w:rsidRPr="005D5788" w:rsidRDefault="00C506A3" w:rsidP="006B0F1D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Specific primer for</w:t>
            </w:r>
          </w:p>
        </w:tc>
        <w:sdt>
          <w:sdtPr>
            <w:id w:val="-1055791"/>
            <w:placeholder>
              <w:docPart w:val="2C25CBCC0554407BBEF02A89A9B50907"/>
            </w:placeholder>
            <w:showingPlcHdr/>
            <w:comboBox>
              <w:listItem w:value="항목을 선택하세요."/>
              <w:listItem w:displayText="genomic DNA" w:value="genomic DNA"/>
              <w:listItem w:displayText="mRNA" w:value="mRNA"/>
            </w:comboBox>
          </w:sdtPr>
          <w:sdtContent>
            <w:tc>
              <w:tcPr>
                <w:tcW w:w="3795" w:type="pct"/>
                <w:vAlign w:val="center"/>
              </w:tcPr>
              <w:p w14:paraId="6E10F391" w14:textId="0656BEEE" w:rsidR="00C506A3" w:rsidRDefault="00826634" w:rsidP="006B0F1D">
                <w:r w:rsidRPr="001B2965">
                  <w:rPr>
                    <w:rStyle w:val="ab"/>
                  </w:rPr>
                  <w:t>항목을 선택하세요.</w:t>
                </w:r>
              </w:p>
            </w:tc>
          </w:sdtContent>
        </w:sdt>
      </w:tr>
      <w:tr w:rsidR="00C506A3" w14:paraId="13727053" w14:textId="77777777" w:rsidTr="00670883">
        <w:tc>
          <w:tcPr>
            <w:tcW w:w="1205" w:type="pct"/>
            <w:shd w:val="clear" w:color="auto" w:fill="D9D9D9" w:themeFill="background1" w:themeFillShade="D9"/>
          </w:tcPr>
          <w:p w14:paraId="5635937D" w14:textId="77777777" w:rsidR="00C506A3" w:rsidRPr="005D5788" w:rsidRDefault="00C506A3" w:rsidP="005D5788">
            <w:pPr>
              <w:jc w:val="center"/>
              <w:rPr>
                <w:b/>
              </w:rPr>
            </w:pPr>
            <w:r w:rsidRPr="005D5788">
              <w:rPr>
                <w:rFonts w:hint="eastAsia"/>
                <w:b/>
              </w:rPr>
              <w:t>Primer TM</w:t>
            </w:r>
            <w:r w:rsidRPr="00A535FF">
              <w:rPr>
                <w:rFonts w:hint="eastAsia"/>
                <w:b/>
                <w:vertAlign w:val="superscript"/>
              </w:rPr>
              <w:t>1)</w:t>
            </w:r>
          </w:p>
        </w:tc>
        <w:tc>
          <w:tcPr>
            <w:tcW w:w="3792" w:type="pct"/>
            <w:vAlign w:val="center"/>
          </w:tcPr>
          <w:p w14:paraId="60681174" w14:textId="77777777" w:rsidR="00C506A3" w:rsidRPr="00D5096A" w:rsidRDefault="00826634" w:rsidP="00FC2F51">
            <w:pPr>
              <w:ind w:firstLineChars="159" w:firstLine="318"/>
              <w:jc w:val="left"/>
              <w:rPr>
                <w:rFonts w:asciiTheme="majorHAnsi" w:eastAsiaTheme="majorHAnsi" w:hAnsiTheme="majorHAnsi"/>
              </w:rPr>
            </w:pPr>
            <w:sdt>
              <w:sdtPr>
                <w:rPr>
                  <w:rFonts w:hint="eastAsia"/>
                </w:rPr>
                <w:id w:val="16861282"/>
                <w:placeholder>
                  <w:docPart w:val="D4C402BF8F1F423ABCD22339AEE46EB5"/>
                </w:placeholder>
                <w:temporary/>
                <w:showingPlcHdr/>
              </w:sdtPr>
              <w:sdtEndPr/>
              <w:sdtContent>
                <w:r w:rsidR="00C506A3">
                  <w:rPr>
                    <w:rStyle w:val="ab"/>
                    <w:rFonts w:hint="eastAsia"/>
                  </w:rPr>
                  <w:t>Click</w:t>
                </w:r>
              </w:sdtContent>
            </w:sdt>
            <w:r w:rsidR="00C506A3" w:rsidRPr="00D5096A">
              <w:rPr>
                <w:rFonts w:asciiTheme="majorHAnsi" w:eastAsiaTheme="majorHAnsi" w:hAnsiTheme="majorHAnsi" w:hint="eastAsia"/>
              </w:rPr>
              <w:t xml:space="preserve"> ℃</w:t>
            </w:r>
          </w:p>
        </w:tc>
      </w:tr>
      <w:tr w:rsidR="00C506A3" w14:paraId="27851460" w14:textId="77777777" w:rsidTr="00670883">
        <w:tc>
          <w:tcPr>
            <w:tcW w:w="1205" w:type="pct"/>
            <w:shd w:val="clear" w:color="auto" w:fill="D9D9D9" w:themeFill="background1" w:themeFillShade="D9"/>
          </w:tcPr>
          <w:p w14:paraId="284BEA2F" w14:textId="77777777" w:rsidR="00C506A3" w:rsidRPr="005D5788" w:rsidRDefault="00C506A3" w:rsidP="00F66E58">
            <w:pPr>
              <w:jc w:val="center"/>
              <w:rPr>
                <w:b/>
              </w:rPr>
            </w:pPr>
            <w:r w:rsidRPr="005D5788">
              <w:rPr>
                <w:rFonts w:hint="eastAsia"/>
                <w:b/>
              </w:rPr>
              <w:t>PCR product size</w:t>
            </w:r>
            <w:r w:rsidRPr="00A535FF">
              <w:rPr>
                <w:rFonts w:hint="eastAsia"/>
                <w:b/>
                <w:vertAlign w:val="superscript"/>
              </w:rPr>
              <w:t>2)</w:t>
            </w:r>
          </w:p>
        </w:tc>
        <w:tc>
          <w:tcPr>
            <w:tcW w:w="3792" w:type="pct"/>
            <w:vAlign w:val="center"/>
          </w:tcPr>
          <w:p w14:paraId="0363D23D" w14:textId="77777777" w:rsidR="00C506A3" w:rsidRDefault="00826634" w:rsidP="00FC2F51">
            <w:pPr>
              <w:ind w:firstLineChars="159" w:firstLine="318"/>
              <w:jc w:val="left"/>
            </w:pPr>
            <w:sdt>
              <w:sdtPr>
                <w:rPr>
                  <w:rFonts w:hint="eastAsia"/>
                </w:rPr>
                <w:id w:val="16861254"/>
                <w:placeholder>
                  <w:docPart w:val="55965703C6234FC49D1E64227BA9D6F4"/>
                </w:placeholder>
                <w:temporary/>
                <w:showingPlcHdr/>
              </w:sdtPr>
              <w:sdtEndPr/>
              <w:sdtContent>
                <w:r w:rsidR="00C506A3">
                  <w:rPr>
                    <w:rStyle w:val="ab"/>
                    <w:rFonts w:hint="eastAsia"/>
                  </w:rPr>
                  <w:t>Click</w:t>
                </w:r>
              </w:sdtContent>
            </w:sdt>
            <w:r w:rsidR="00C506A3">
              <w:rPr>
                <w:rFonts w:hint="eastAsia"/>
              </w:rPr>
              <w:t xml:space="preserve">  bp ~    </w:t>
            </w:r>
            <w:sdt>
              <w:sdtPr>
                <w:rPr>
                  <w:rFonts w:hint="eastAsia"/>
                </w:rPr>
                <w:id w:val="16861259"/>
                <w:placeholder>
                  <w:docPart w:val="D252B4BBE61C4599A8AC9562FB474699"/>
                </w:placeholder>
                <w:showingPlcHdr/>
                <w:text/>
              </w:sdtPr>
              <w:sdtEndPr/>
              <w:sdtContent>
                <w:r w:rsidR="00C506A3">
                  <w:rPr>
                    <w:rStyle w:val="ab"/>
                    <w:rFonts w:hint="eastAsia"/>
                  </w:rPr>
                  <w:t>Click</w:t>
                </w:r>
              </w:sdtContent>
            </w:sdt>
            <w:r w:rsidR="00C506A3">
              <w:rPr>
                <w:rFonts w:hint="eastAsia"/>
              </w:rPr>
              <w:t xml:space="preserve">  bp</w:t>
            </w:r>
          </w:p>
        </w:tc>
      </w:tr>
      <w:tr w:rsidR="00C506A3" w14:paraId="33A3C7E5" w14:textId="77777777" w:rsidTr="00670883">
        <w:tc>
          <w:tcPr>
            <w:tcW w:w="4997" w:type="pct"/>
            <w:gridSpan w:val="2"/>
            <w:shd w:val="clear" w:color="auto" w:fill="auto"/>
          </w:tcPr>
          <w:p w14:paraId="376B72C7" w14:textId="77777777" w:rsidR="00C506A3" w:rsidRPr="004A21CE" w:rsidRDefault="00C506A3" w:rsidP="00A535FF">
            <w:pPr>
              <w:pStyle w:val="aa"/>
              <w:numPr>
                <w:ilvl w:val="0"/>
                <w:numId w:val="1"/>
              </w:numPr>
              <w:ind w:leftChars="0"/>
              <w:rPr>
                <w:rFonts w:asciiTheme="majorHAnsi" w:eastAsiaTheme="majorHAnsi" w:hAnsiTheme="majorHAnsi"/>
                <w:sz w:val="18"/>
              </w:rPr>
            </w:pPr>
            <w:r w:rsidRPr="004A21CE">
              <w:rPr>
                <w:rFonts w:asciiTheme="majorHAnsi" w:eastAsiaTheme="majorHAnsi" w:hAnsiTheme="majorHAnsi"/>
                <w:sz w:val="18"/>
              </w:rPr>
              <w:t>P</w:t>
            </w:r>
            <w:r w:rsidRPr="004A21CE">
              <w:rPr>
                <w:rFonts w:asciiTheme="majorHAnsi" w:eastAsiaTheme="majorHAnsi" w:hAnsiTheme="majorHAnsi" w:hint="eastAsia"/>
                <w:sz w:val="18"/>
              </w:rPr>
              <w:t>rimer TM: 별도 표기가 없을 경우 58℃로 design 됩니다.</w:t>
            </w:r>
          </w:p>
          <w:p w14:paraId="4AFE3717" w14:textId="77777777" w:rsidR="00C506A3" w:rsidRPr="006466A0" w:rsidRDefault="00C506A3" w:rsidP="00A535FF">
            <w:pPr>
              <w:pStyle w:val="aa"/>
              <w:numPr>
                <w:ilvl w:val="0"/>
                <w:numId w:val="1"/>
              </w:numPr>
              <w:ind w:leftChars="0"/>
            </w:pPr>
            <w:r w:rsidRPr="004A21CE">
              <w:rPr>
                <w:rFonts w:asciiTheme="majorHAnsi" w:eastAsiaTheme="majorHAnsi" w:hAnsiTheme="majorHAnsi" w:hint="eastAsia"/>
                <w:sz w:val="18"/>
              </w:rPr>
              <w:t xml:space="preserve">PCR product size:  별도 표기가 없을 경우 </w:t>
            </w:r>
            <w:r w:rsidR="006466A0">
              <w:rPr>
                <w:rFonts w:asciiTheme="majorHAnsi" w:eastAsiaTheme="majorHAnsi" w:hAnsiTheme="majorHAnsi"/>
                <w:sz w:val="18"/>
              </w:rPr>
              <w:t xml:space="preserve">Conventional </w:t>
            </w:r>
            <w:r w:rsidRPr="004A21CE">
              <w:rPr>
                <w:rFonts w:asciiTheme="majorHAnsi" w:eastAsiaTheme="majorHAnsi" w:hAnsiTheme="majorHAnsi" w:hint="eastAsia"/>
                <w:sz w:val="18"/>
              </w:rPr>
              <w:t>PCR은 300~500bp, Real-time PCR의 경우 80~160bp로 design 됩니다.</w:t>
            </w:r>
            <w:r w:rsidRPr="004A21CE">
              <w:rPr>
                <w:rFonts w:hint="eastAsia"/>
                <w:sz w:val="18"/>
              </w:rPr>
              <w:t xml:space="preserve"> </w:t>
            </w:r>
          </w:p>
          <w:p w14:paraId="4BF79C0A" w14:textId="77777777" w:rsidR="006466A0" w:rsidRDefault="006466A0" w:rsidP="00A535FF">
            <w:pPr>
              <w:pStyle w:val="aa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P</w:t>
            </w:r>
            <w:r>
              <w:t xml:space="preserve">rimer </w:t>
            </w:r>
            <w:r>
              <w:rPr>
                <w:rFonts w:hint="eastAsia"/>
              </w:rPr>
              <w:t>합성 S</w:t>
            </w:r>
            <w:r>
              <w:t xml:space="preserve">cale: 25 </w:t>
            </w:r>
            <w:proofErr w:type="spellStart"/>
            <w:r>
              <w:t>nmole</w:t>
            </w:r>
            <w:proofErr w:type="spellEnd"/>
            <w:r>
              <w:t>, Purification: Bio-RP</w:t>
            </w:r>
          </w:p>
          <w:p w14:paraId="301F1635" w14:textId="33E07847" w:rsidR="006466A0" w:rsidRPr="00A535FF" w:rsidRDefault="005561B3" w:rsidP="005561B3">
            <w:pPr>
              <w:pStyle w:val="aa"/>
              <w:ind w:leftChars="0" w:left="360"/>
            </w:pPr>
            <w:r>
              <w:rPr>
                <w:rFonts w:hint="eastAsia"/>
              </w:rPr>
              <w:t>P</w:t>
            </w:r>
            <w:r>
              <w:t xml:space="preserve">robe </w:t>
            </w:r>
            <w:r>
              <w:rPr>
                <w:rFonts w:hint="eastAsia"/>
              </w:rPr>
              <w:t>합성 S</w:t>
            </w:r>
            <w:r>
              <w:t xml:space="preserve">cale: 50 </w:t>
            </w:r>
            <w:proofErr w:type="spellStart"/>
            <w:r>
              <w:t>nmole</w:t>
            </w:r>
            <w:proofErr w:type="spellEnd"/>
            <w:r>
              <w:t xml:space="preserve">, </w:t>
            </w:r>
            <w:r w:rsidR="00B5129B">
              <w:t xml:space="preserve">Purification: </w:t>
            </w:r>
            <w:r>
              <w:t>HPLC</w:t>
            </w:r>
          </w:p>
        </w:tc>
      </w:tr>
      <w:tr w:rsidR="00C506A3" w14:paraId="777DE5D2" w14:textId="77777777" w:rsidTr="00BC6739">
        <w:trPr>
          <w:trHeight w:val="2631"/>
        </w:trPr>
        <w:tc>
          <w:tcPr>
            <w:tcW w:w="1205" w:type="pct"/>
            <w:shd w:val="clear" w:color="auto" w:fill="D9D9D9" w:themeFill="background1" w:themeFillShade="D9"/>
            <w:vAlign w:val="center"/>
          </w:tcPr>
          <w:p w14:paraId="2D387176" w14:textId="77777777" w:rsidR="00C506A3" w:rsidRPr="005D5788" w:rsidRDefault="00C506A3" w:rsidP="00C477E7">
            <w:pPr>
              <w:jc w:val="center"/>
              <w:rPr>
                <w:b/>
              </w:rPr>
            </w:pPr>
            <w:r w:rsidRPr="005D5788">
              <w:rPr>
                <w:rFonts w:hint="eastAsia"/>
                <w:b/>
              </w:rPr>
              <w:t>기타 요청 사항</w:t>
            </w:r>
          </w:p>
        </w:tc>
        <w:tc>
          <w:tcPr>
            <w:tcW w:w="3792" w:type="pct"/>
          </w:tcPr>
          <w:p w14:paraId="69658A77" w14:textId="77777777" w:rsidR="00C506A3" w:rsidRDefault="00C506A3"/>
        </w:tc>
      </w:tr>
    </w:tbl>
    <w:p w14:paraId="33E6AD64" w14:textId="6CDA2B35" w:rsidR="005561B3" w:rsidRDefault="005561B3">
      <w:pPr>
        <w:rPr>
          <w:sz w:val="14"/>
        </w:rPr>
      </w:pPr>
    </w:p>
    <w:p w14:paraId="08B87BB4" w14:textId="77777777" w:rsidR="005561B3" w:rsidRDefault="005561B3">
      <w:pPr>
        <w:widowControl/>
        <w:wordWrap/>
        <w:autoSpaceDE/>
        <w:autoSpaceDN/>
        <w:jc w:val="left"/>
        <w:rPr>
          <w:sz w:val="14"/>
        </w:rPr>
      </w:pPr>
      <w:r>
        <w:rPr>
          <w:sz w:val="14"/>
        </w:rPr>
        <w:br w:type="page"/>
      </w:r>
    </w:p>
    <w:p w14:paraId="46B6C617" w14:textId="77777777" w:rsidR="00D07FC5" w:rsidRPr="00D02914" w:rsidRDefault="00D07FC5">
      <w:pPr>
        <w:rPr>
          <w:sz w:val="14"/>
        </w:rPr>
      </w:pPr>
    </w:p>
    <w:p w14:paraId="339691CC" w14:textId="77777777" w:rsidR="00D07FC5" w:rsidRPr="00EC640F" w:rsidRDefault="00EC640F">
      <w:pPr>
        <w:rPr>
          <w:b/>
          <w:sz w:val="22"/>
        </w:rPr>
      </w:pPr>
      <w:r w:rsidRPr="00EC640F">
        <w:rPr>
          <w:rFonts w:hint="eastAsia"/>
          <w:b/>
          <w:sz w:val="22"/>
        </w:rPr>
        <w:t>3. Target gene information</w:t>
      </w:r>
    </w:p>
    <w:tbl>
      <w:tblPr>
        <w:tblStyle w:val="a3"/>
        <w:tblW w:w="5000" w:type="pct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52"/>
        <w:gridCol w:w="1362"/>
        <w:gridCol w:w="1505"/>
        <w:gridCol w:w="2074"/>
        <w:gridCol w:w="1791"/>
        <w:gridCol w:w="1737"/>
      </w:tblGrid>
      <w:tr w:rsidR="005561B3" w14:paraId="50029665" w14:textId="39523B58" w:rsidTr="002F2843">
        <w:tc>
          <w:tcPr>
            <w:tcW w:w="15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1468F3A" w14:textId="77777777" w:rsidR="005561B3" w:rsidRPr="00D07FC5" w:rsidRDefault="005561B3" w:rsidP="00E91038">
            <w:pPr>
              <w:jc w:val="center"/>
              <w:rPr>
                <w:b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F17704" w14:textId="77777777" w:rsidR="005561B3" w:rsidRDefault="005561B3" w:rsidP="00C506A3">
            <w:pPr>
              <w:jc w:val="center"/>
              <w:rPr>
                <w:b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6FB137" w14:textId="77777777" w:rsidR="005561B3" w:rsidRDefault="005561B3" w:rsidP="00E91038">
            <w:pPr>
              <w:jc w:val="center"/>
              <w:rPr>
                <w:b/>
              </w:rPr>
            </w:pPr>
          </w:p>
        </w:tc>
        <w:tc>
          <w:tcPr>
            <w:tcW w:w="1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E5FE0" w14:textId="77777777" w:rsidR="005561B3" w:rsidRPr="004A21CE" w:rsidRDefault="005561B3" w:rsidP="00E91038">
            <w:pPr>
              <w:jc w:val="center"/>
              <w:rPr>
                <w:b/>
                <w:sz w:val="18"/>
              </w:rPr>
            </w:pPr>
          </w:p>
        </w:tc>
        <w:tc>
          <w:tcPr>
            <w:tcW w:w="2014" w:type="pct"/>
            <w:gridSpan w:val="2"/>
            <w:tcBorders>
              <w:top w:val="single" w:sz="4" w:space="0" w:color="000000" w:themeColor="text1"/>
              <w:left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</w:tcPr>
          <w:p w14:paraId="22BB5F69" w14:textId="718508BF" w:rsidR="005561B3" w:rsidRPr="006466A0" w:rsidRDefault="002F2843" w:rsidP="008D430B">
            <w:pPr>
              <w:jc w:val="center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M</w:t>
            </w:r>
            <w:r w:rsidR="005561B3">
              <w:rPr>
                <w:b/>
                <w:sz w:val="18"/>
              </w:rPr>
              <w:t>odification</w:t>
            </w:r>
            <w:r w:rsidR="00171804">
              <w:rPr>
                <w:b/>
                <w:sz w:val="18"/>
              </w:rPr>
              <w:t xml:space="preserve"> (</w:t>
            </w:r>
            <w:r w:rsidRPr="00927FD1">
              <w:rPr>
                <w:b/>
                <w:color w:val="FF0000"/>
                <w:sz w:val="18"/>
              </w:rPr>
              <w:t>P</w:t>
            </w:r>
            <w:r w:rsidR="00171804" w:rsidRPr="00927FD1">
              <w:rPr>
                <w:b/>
                <w:color w:val="FF0000"/>
                <w:sz w:val="18"/>
              </w:rPr>
              <w:t xml:space="preserve">robe </w:t>
            </w:r>
            <w:r w:rsidR="00171804" w:rsidRPr="00927FD1">
              <w:rPr>
                <w:rFonts w:hint="eastAsia"/>
                <w:b/>
                <w:color w:val="FF0000"/>
                <w:sz w:val="18"/>
              </w:rPr>
              <w:t>의뢰 시만 선택</w:t>
            </w:r>
            <w:r w:rsidR="00171804">
              <w:rPr>
                <w:rFonts w:hint="eastAsia"/>
                <w:b/>
                <w:sz w:val="18"/>
              </w:rPr>
              <w:t>)</w:t>
            </w:r>
          </w:p>
        </w:tc>
      </w:tr>
      <w:tr w:rsidR="005561B3" w14:paraId="1DDA0714" w14:textId="0947FAB7" w:rsidTr="002F2843">
        <w:tc>
          <w:tcPr>
            <w:tcW w:w="157" w:type="pct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326408FD" w14:textId="77777777" w:rsidR="005561B3" w:rsidRPr="00D07FC5" w:rsidRDefault="005561B3" w:rsidP="005561B3">
            <w:pPr>
              <w:jc w:val="center"/>
              <w:rPr>
                <w:b/>
              </w:rPr>
            </w:pPr>
            <w:r w:rsidRPr="00D07FC5">
              <w:rPr>
                <w:rFonts w:hint="eastAsia"/>
                <w:b/>
              </w:rPr>
              <w:t>No.</w:t>
            </w:r>
          </w:p>
        </w:tc>
        <w:tc>
          <w:tcPr>
            <w:tcW w:w="785" w:type="pct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42B9AF7F" w14:textId="77777777" w:rsidR="005561B3" w:rsidRPr="00D07FC5" w:rsidRDefault="005561B3" w:rsidP="005561B3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종(</w:t>
            </w:r>
            <w:r w:rsidRPr="005D5788">
              <w:rPr>
                <w:rFonts w:hint="eastAsia"/>
                <w:b/>
              </w:rPr>
              <w:t>Species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864" w:type="pct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688E6FF4" w14:textId="77777777" w:rsidR="005561B3" w:rsidRPr="00D07FC5" w:rsidRDefault="005561B3" w:rsidP="005561B3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Gene name</w:t>
            </w:r>
          </w:p>
        </w:tc>
        <w:tc>
          <w:tcPr>
            <w:tcW w:w="1179" w:type="pct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7925706F" w14:textId="77777777" w:rsidR="001A4221" w:rsidRDefault="005561B3" w:rsidP="005561B3">
            <w:pPr>
              <w:jc w:val="center"/>
              <w:rPr>
                <w:b/>
                <w:sz w:val="18"/>
              </w:rPr>
            </w:pPr>
            <w:r w:rsidRPr="004A21CE">
              <w:rPr>
                <w:rFonts w:hint="eastAsia"/>
                <w:b/>
                <w:sz w:val="18"/>
              </w:rPr>
              <w:t>Gene ID</w:t>
            </w:r>
            <w:r>
              <w:rPr>
                <w:b/>
                <w:sz w:val="18"/>
              </w:rPr>
              <w:t xml:space="preserve"> or</w:t>
            </w:r>
          </w:p>
          <w:p w14:paraId="3B69D528" w14:textId="2C575813" w:rsidR="005561B3" w:rsidRPr="007F5078" w:rsidRDefault="005561B3" w:rsidP="005561B3">
            <w:pPr>
              <w:jc w:val="center"/>
              <w:rPr>
                <w:b/>
              </w:rPr>
            </w:pPr>
            <w:r w:rsidRPr="004A21CE">
              <w:rPr>
                <w:rFonts w:hint="eastAsia"/>
                <w:b/>
                <w:sz w:val="18"/>
              </w:rPr>
              <w:t>Accession number</w:t>
            </w:r>
            <w:r w:rsidRPr="006466A0">
              <w:rPr>
                <w:b/>
                <w:sz w:val="18"/>
                <w:vertAlign w:val="superscript"/>
              </w:rPr>
              <w:t>1)</w:t>
            </w:r>
          </w:p>
        </w:tc>
        <w:tc>
          <w:tcPr>
            <w:tcW w:w="1022" w:type="pct"/>
            <w:tcBorders>
              <w:top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716DD6E5" w14:textId="767A9B3F" w:rsidR="005561B3" w:rsidRPr="006466A0" w:rsidRDefault="005561B3" w:rsidP="005561B3">
            <w:pPr>
              <w:jc w:val="center"/>
              <w:rPr>
                <w:b/>
              </w:rPr>
            </w:pPr>
            <w:r w:rsidRPr="006466A0">
              <w:rPr>
                <w:rFonts w:hint="eastAsia"/>
                <w:b/>
              </w:rPr>
              <w:t>5</w:t>
            </w:r>
            <w:r>
              <w:rPr>
                <w:b/>
              </w:rPr>
              <w:t>’-[Dye]</w:t>
            </w:r>
          </w:p>
        </w:tc>
        <w:tc>
          <w:tcPr>
            <w:tcW w:w="992" w:type="pct"/>
            <w:tcBorders>
              <w:top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96A0178" w14:textId="55E10F95" w:rsidR="005561B3" w:rsidRPr="006466A0" w:rsidRDefault="005561B3" w:rsidP="005561B3">
            <w:pPr>
              <w:jc w:val="center"/>
              <w:rPr>
                <w:b/>
              </w:rPr>
            </w:pPr>
            <w:r w:rsidRPr="006466A0">
              <w:rPr>
                <w:rFonts w:hint="eastAsia"/>
                <w:b/>
              </w:rPr>
              <w:t>3</w:t>
            </w:r>
            <w:r w:rsidRPr="006466A0">
              <w:rPr>
                <w:b/>
              </w:rPr>
              <w:t>’-[Quencher]</w:t>
            </w:r>
          </w:p>
        </w:tc>
      </w:tr>
      <w:tr w:rsidR="005561B3" w14:paraId="601A480A" w14:textId="62C71AE7" w:rsidTr="002F2843">
        <w:tc>
          <w:tcPr>
            <w:tcW w:w="157" w:type="pct"/>
            <w:tcBorders>
              <w:top w:val="dotted" w:sz="4" w:space="0" w:color="auto"/>
            </w:tcBorders>
          </w:tcPr>
          <w:p w14:paraId="504E55B8" w14:textId="77777777" w:rsidR="005561B3" w:rsidRDefault="005561B3" w:rsidP="00D07FC5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785" w:type="pct"/>
            <w:tcBorders>
              <w:top w:val="dotted" w:sz="4" w:space="0" w:color="auto"/>
            </w:tcBorders>
          </w:tcPr>
          <w:p w14:paraId="683B4A4F" w14:textId="77777777" w:rsidR="005561B3" w:rsidRDefault="005561B3" w:rsidP="00D07FC5">
            <w:pPr>
              <w:jc w:val="center"/>
            </w:pPr>
          </w:p>
        </w:tc>
        <w:tc>
          <w:tcPr>
            <w:tcW w:w="864" w:type="pct"/>
            <w:tcBorders>
              <w:top w:val="dotted" w:sz="4" w:space="0" w:color="auto"/>
            </w:tcBorders>
          </w:tcPr>
          <w:p w14:paraId="459EAA11" w14:textId="77777777" w:rsidR="005561B3" w:rsidRDefault="005561B3" w:rsidP="00D07FC5">
            <w:pPr>
              <w:jc w:val="center"/>
            </w:pPr>
          </w:p>
        </w:tc>
        <w:tc>
          <w:tcPr>
            <w:tcW w:w="1179" w:type="pct"/>
            <w:tcBorders>
              <w:top w:val="dotted" w:sz="4" w:space="0" w:color="auto"/>
            </w:tcBorders>
          </w:tcPr>
          <w:p w14:paraId="72EF2132" w14:textId="77777777" w:rsidR="005561B3" w:rsidRDefault="005561B3" w:rsidP="00D07FC5">
            <w:pPr>
              <w:jc w:val="center"/>
            </w:pPr>
          </w:p>
        </w:tc>
        <w:tc>
          <w:tcPr>
            <w:tcW w:w="1022" w:type="pct"/>
          </w:tcPr>
          <w:p w14:paraId="5AD95EE4" w14:textId="781C56D4" w:rsidR="005561B3" w:rsidRDefault="00826634" w:rsidP="00D07FC5">
            <w:pPr>
              <w:jc w:val="center"/>
            </w:pPr>
            <w:sdt>
              <w:sdtPr>
                <w:alias w:val="5'-Dye"/>
                <w:tag w:val="5'-Dye"/>
                <w:id w:val="565928066"/>
                <w:placeholder>
                  <w:docPart w:val="E89B73D9BF37443E962070708AC77EF9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5561B3">
                  <w:t>elect</w:t>
                </w:r>
              </w:sdtContent>
            </w:sdt>
          </w:p>
        </w:tc>
        <w:tc>
          <w:tcPr>
            <w:tcW w:w="992" w:type="pct"/>
          </w:tcPr>
          <w:p w14:paraId="0B60069C" w14:textId="366B06A5" w:rsidR="005561B3" w:rsidRDefault="005561B3" w:rsidP="00D07FC5">
            <w:pPr>
              <w:jc w:val="center"/>
            </w:pPr>
            <w:r>
              <w:rPr>
                <w:rFonts w:hint="eastAsia"/>
              </w:rPr>
              <w:t>E</w:t>
            </w:r>
            <w:r>
              <w:t>BQ</w:t>
            </w:r>
          </w:p>
        </w:tc>
      </w:tr>
      <w:tr w:rsidR="001A4221" w14:paraId="3AF5AFC5" w14:textId="7DEA375B" w:rsidTr="002F2843">
        <w:tc>
          <w:tcPr>
            <w:tcW w:w="157" w:type="pct"/>
          </w:tcPr>
          <w:p w14:paraId="6B4A8118" w14:textId="77777777" w:rsidR="001A4221" w:rsidRDefault="001A4221" w:rsidP="001A4221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785" w:type="pct"/>
          </w:tcPr>
          <w:p w14:paraId="24477147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63D1787F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760899D1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4301E687" w14:textId="0D776A5E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138695101"/>
                <w:placeholder>
                  <w:docPart w:val="DF0BBAED750248D1BEDA2EA03075558D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1D5A901A" w14:textId="06FEAC84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72445340" w14:textId="3656FA9B" w:rsidTr="002F2843">
        <w:tc>
          <w:tcPr>
            <w:tcW w:w="157" w:type="pct"/>
          </w:tcPr>
          <w:p w14:paraId="7E64F387" w14:textId="77777777" w:rsidR="001A4221" w:rsidRDefault="001A4221" w:rsidP="001A4221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785" w:type="pct"/>
          </w:tcPr>
          <w:p w14:paraId="01DF6F84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73C5DCF6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08BACA8D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00F92D1D" w14:textId="21F0176F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961849590"/>
                <w:placeholder>
                  <w:docPart w:val="0BB323532D1B489880F72655DD7E719A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41D8D8E3" w14:textId="732CFB66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564ED720" w14:textId="3705485E" w:rsidTr="002F2843">
        <w:tc>
          <w:tcPr>
            <w:tcW w:w="157" w:type="pct"/>
          </w:tcPr>
          <w:p w14:paraId="423AB46A" w14:textId="77777777" w:rsidR="001A4221" w:rsidRDefault="001A4221" w:rsidP="001A4221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785" w:type="pct"/>
          </w:tcPr>
          <w:p w14:paraId="612816C1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59FDD88E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7A69B5BF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446E4B62" w14:textId="696ADC4D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-1083213718"/>
                <w:placeholder>
                  <w:docPart w:val="6E68940ABC10495ABE44D98524350066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60B61810" w14:textId="1FB561C8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06F8898F" w14:textId="44C5F674" w:rsidTr="002F2843">
        <w:tc>
          <w:tcPr>
            <w:tcW w:w="157" w:type="pct"/>
          </w:tcPr>
          <w:p w14:paraId="299FCF60" w14:textId="77777777" w:rsidR="001A4221" w:rsidRDefault="001A4221" w:rsidP="001A4221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785" w:type="pct"/>
          </w:tcPr>
          <w:p w14:paraId="72E36D2A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19DFD58D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3B104E47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7B97BB47" w14:textId="4697B217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431098652"/>
                <w:placeholder>
                  <w:docPart w:val="64060ECBC94044369B0919FDF543E0C1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798C9568" w14:textId="0C74F486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18334298" w14:textId="214CABBF" w:rsidTr="002F2843">
        <w:tc>
          <w:tcPr>
            <w:tcW w:w="157" w:type="pct"/>
          </w:tcPr>
          <w:p w14:paraId="07C1E2AF" w14:textId="77777777" w:rsidR="001A4221" w:rsidRDefault="001A4221" w:rsidP="001A4221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785" w:type="pct"/>
          </w:tcPr>
          <w:p w14:paraId="3421FBBD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16C342ED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5BEB3997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6A0D383C" w14:textId="4E0D875B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1541479158"/>
                <w:placeholder>
                  <w:docPart w:val="E1AE6297FCDD4D70BC3D87DE2657366F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156586B2" w14:textId="7DD57B5D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417AB7A6" w14:textId="77777777" w:rsidTr="002F2843">
        <w:tc>
          <w:tcPr>
            <w:tcW w:w="157" w:type="pct"/>
          </w:tcPr>
          <w:p w14:paraId="3B5B869D" w14:textId="5EB3C4BA" w:rsidR="001A4221" w:rsidRDefault="002F2843" w:rsidP="001A4221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785" w:type="pct"/>
          </w:tcPr>
          <w:p w14:paraId="414809DB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03AEE1B7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6715E413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4DDB8864" w14:textId="2C11E4AB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818077686"/>
                <w:placeholder>
                  <w:docPart w:val="C20121632DC1417FB04D02698721FE6E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7A0C35D9" w14:textId="01EA91F4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72988CE5" w14:textId="77777777" w:rsidTr="002F2843">
        <w:tc>
          <w:tcPr>
            <w:tcW w:w="157" w:type="pct"/>
          </w:tcPr>
          <w:p w14:paraId="40F24210" w14:textId="318EEC36" w:rsidR="001A4221" w:rsidRDefault="002F2843" w:rsidP="001A4221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785" w:type="pct"/>
          </w:tcPr>
          <w:p w14:paraId="28DD3BD4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4A4CE997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03AA1AD4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2FD3E9BE" w14:textId="63C8866C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-1022548956"/>
                <w:placeholder>
                  <w:docPart w:val="F072915FBB38424AB424323F591C1326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6FBAF6BC" w14:textId="1EEDF829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728E2972" w14:textId="77777777" w:rsidTr="002F2843">
        <w:tc>
          <w:tcPr>
            <w:tcW w:w="157" w:type="pct"/>
          </w:tcPr>
          <w:p w14:paraId="38A1AA82" w14:textId="5308A8E2" w:rsidR="001A4221" w:rsidRDefault="002F2843" w:rsidP="001A4221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785" w:type="pct"/>
          </w:tcPr>
          <w:p w14:paraId="2D1705AF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6741D6D9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63DC3F96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138047E5" w14:textId="55241DBD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40570076"/>
                <w:placeholder>
                  <w:docPart w:val="BB132DF3B10D41C099187F585C69D776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3B52CCF8" w14:textId="2A56116B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70E6EE18" w14:textId="77777777" w:rsidTr="002F2843">
        <w:tc>
          <w:tcPr>
            <w:tcW w:w="157" w:type="pct"/>
          </w:tcPr>
          <w:p w14:paraId="5F209926" w14:textId="5C37E368" w:rsidR="001A4221" w:rsidRDefault="002F2843" w:rsidP="001A4221">
            <w:pPr>
              <w:jc w:val="center"/>
            </w:pPr>
            <w:r>
              <w:rPr>
                <w:rFonts w:hint="eastAsia"/>
              </w:rPr>
              <w:t>1</w:t>
            </w:r>
            <w:r>
              <w:t>0</w:t>
            </w:r>
          </w:p>
        </w:tc>
        <w:tc>
          <w:tcPr>
            <w:tcW w:w="785" w:type="pct"/>
          </w:tcPr>
          <w:p w14:paraId="00A04237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1F18F1AD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1AFC4E72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5C5A2D2A" w14:textId="28BD3117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-488718709"/>
                <w:placeholder>
                  <w:docPart w:val="853446248E8548B9A560A0FBE1F63811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0A8379DE" w14:textId="42E6FC27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43BA9854" w14:textId="77777777" w:rsidTr="002F2843">
        <w:tc>
          <w:tcPr>
            <w:tcW w:w="157" w:type="pct"/>
          </w:tcPr>
          <w:p w14:paraId="28408C04" w14:textId="3500ACB6" w:rsidR="001A4221" w:rsidRDefault="002F2843" w:rsidP="001A4221">
            <w:pPr>
              <w:jc w:val="center"/>
            </w:pPr>
            <w:r>
              <w:rPr>
                <w:rFonts w:hint="eastAsia"/>
              </w:rPr>
              <w:t>1</w:t>
            </w:r>
            <w:r>
              <w:t>1</w:t>
            </w:r>
          </w:p>
        </w:tc>
        <w:tc>
          <w:tcPr>
            <w:tcW w:w="785" w:type="pct"/>
          </w:tcPr>
          <w:p w14:paraId="4F4830F2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1F8A964C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22B4A80B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079F7DF3" w14:textId="11BCC141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1642455750"/>
                <w:placeholder>
                  <w:docPart w:val="563A926066724E82A20A7BF8BDA32F21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0CAF7F7D" w14:textId="32644C8B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  <w:tr w:rsidR="001A4221" w14:paraId="57D7C519" w14:textId="77777777" w:rsidTr="002F2843">
        <w:tc>
          <w:tcPr>
            <w:tcW w:w="157" w:type="pct"/>
          </w:tcPr>
          <w:p w14:paraId="7F074969" w14:textId="5A723F40" w:rsidR="001A4221" w:rsidRDefault="002F2843" w:rsidP="001A4221">
            <w:pPr>
              <w:jc w:val="center"/>
            </w:pPr>
            <w:r>
              <w:rPr>
                <w:rFonts w:hint="eastAsia"/>
              </w:rPr>
              <w:t>1</w:t>
            </w:r>
            <w:r>
              <w:t>2</w:t>
            </w:r>
          </w:p>
        </w:tc>
        <w:tc>
          <w:tcPr>
            <w:tcW w:w="785" w:type="pct"/>
          </w:tcPr>
          <w:p w14:paraId="55983ECC" w14:textId="77777777" w:rsidR="001A4221" w:rsidRDefault="001A4221" w:rsidP="001A4221">
            <w:pPr>
              <w:jc w:val="center"/>
            </w:pPr>
          </w:p>
        </w:tc>
        <w:tc>
          <w:tcPr>
            <w:tcW w:w="864" w:type="pct"/>
          </w:tcPr>
          <w:p w14:paraId="4CAE097A" w14:textId="77777777" w:rsidR="001A4221" w:rsidRDefault="001A4221" w:rsidP="001A4221">
            <w:pPr>
              <w:jc w:val="center"/>
            </w:pPr>
          </w:p>
        </w:tc>
        <w:tc>
          <w:tcPr>
            <w:tcW w:w="1179" w:type="pct"/>
          </w:tcPr>
          <w:p w14:paraId="4BAE6057" w14:textId="77777777" w:rsidR="001A4221" w:rsidRDefault="001A4221" w:rsidP="001A4221">
            <w:pPr>
              <w:jc w:val="center"/>
            </w:pPr>
          </w:p>
        </w:tc>
        <w:tc>
          <w:tcPr>
            <w:tcW w:w="1022" w:type="pct"/>
          </w:tcPr>
          <w:p w14:paraId="7BB2CD55" w14:textId="097C9F88" w:rsidR="001A4221" w:rsidRDefault="00826634" w:rsidP="001A4221">
            <w:pPr>
              <w:jc w:val="center"/>
            </w:pPr>
            <w:sdt>
              <w:sdtPr>
                <w:alias w:val="5'-Dye"/>
                <w:tag w:val="5'-Dye"/>
                <w:id w:val="-1786492183"/>
                <w:placeholder>
                  <w:docPart w:val="16471FFF8CDF446E88832DB9921C176D"/>
                </w:placeholder>
                <w:showingPlcHdr/>
                <w:comboBox>
                  <w:listItem w:value="None"/>
                  <w:listItem w:displayText="Cyanine 3" w:value="Cyanine 3"/>
                  <w:listItem w:displayText="Cyanine 5" w:value="Cyanine 5"/>
                  <w:listItem w:displayText="FAM" w:value="FAM"/>
                  <w:listItem w:displayText="HEX" w:value="HEX"/>
                  <w:listItem w:displayText="JOE" w:value="JOE"/>
                  <w:listItem w:displayText="ROX" w:value="ROX"/>
                  <w:listItem w:displayText="TAMRA" w:value="TAMRA"/>
                  <w:listItem w:displayText="TET" w:value="TET"/>
                  <w:listItem w:displayText="Texas Red" w:value="Texas Red"/>
                </w:comboBox>
              </w:sdtPr>
              <w:sdtEndPr/>
              <w:sdtContent>
                <w:r w:rsidR="001A4221">
                  <w:rPr>
                    <w:rFonts w:hint="eastAsia"/>
                  </w:rPr>
                  <w:t>S</w:t>
                </w:r>
                <w:r w:rsidR="001A4221">
                  <w:t>elect</w:t>
                </w:r>
              </w:sdtContent>
            </w:sdt>
          </w:p>
        </w:tc>
        <w:tc>
          <w:tcPr>
            <w:tcW w:w="992" w:type="pct"/>
          </w:tcPr>
          <w:p w14:paraId="157C2D05" w14:textId="4CD94B4F" w:rsidR="001A4221" w:rsidRDefault="001A4221" w:rsidP="001A4221">
            <w:pPr>
              <w:jc w:val="center"/>
            </w:pPr>
            <w:r w:rsidRPr="00C5596D">
              <w:rPr>
                <w:rFonts w:hint="eastAsia"/>
              </w:rPr>
              <w:t>E</w:t>
            </w:r>
            <w:r w:rsidRPr="00C5596D">
              <w:t>BQ</w:t>
            </w:r>
          </w:p>
        </w:tc>
      </w:tr>
    </w:tbl>
    <w:p w14:paraId="018E912C" w14:textId="269D0033" w:rsidR="00D07FC5" w:rsidRDefault="002F2843">
      <w:r>
        <w:rPr>
          <w:rFonts w:hint="eastAsia"/>
        </w:rPr>
        <w:t>1</w:t>
      </w:r>
      <w:r>
        <w:t xml:space="preserve">) </w:t>
      </w:r>
      <w:hyperlink r:id="rId19" w:history="1">
        <w:r w:rsidRPr="003E75A3">
          <w:rPr>
            <w:rStyle w:val="ad"/>
          </w:rPr>
          <w:t>https://www.ncbi.nlm.nih.gov/gene</w:t>
        </w:r>
      </w:hyperlink>
      <w:r>
        <w:t xml:space="preserve"> </w:t>
      </w:r>
      <w:r>
        <w:rPr>
          <w:rFonts w:hint="eastAsia"/>
        </w:rPr>
        <w:t>에서 확인 가능합니다.</w:t>
      </w:r>
    </w:p>
    <w:p w14:paraId="701D63D7" w14:textId="318404F3" w:rsidR="002F2843" w:rsidRDefault="002F2843"/>
    <w:p w14:paraId="5563F131" w14:textId="4C0D871E" w:rsidR="008474D2" w:rsidRDefault="008A51CE">
      <w:pPr>
        <w:rPr>
          <w:b/>
          <w:sz w:val="22"/>
        </w:rPr>
      </w:pPr>
      <w:r>
        <w:rPr>
          <w:rFonts w:ascii="돋움" w:eastAsia="돋움" w:hAnsi="돋움" w:hint="eastAsia"/>
          <w:b/>
          <w:sz w:val="22"/>
        </w:rPr>
        <w:t>■</w:t>
      </w:r>
      <w:r w:rsidR="008474D2" w:rsidRPr="008474D2">
        <w:rPr>
          <w:rFonts w:hint="eastAsia"/>
          <w:b/>
          <w:sz w:val="22"/>
        </w:rPr>
        <w:t xml:space="preserve"> Single gene qPCR primer set (추가 서비스)</w:t>
      </w:r>
    </w:p>
    <w:p w14:paraId="7628C515" w14:textId="77777777" w:rsidR="002B4CBB" w:rsidRPr="002B4CBB" w:rsidRDefault="002B4CBB">
      <w:pPr>
        <w:rPr>
          <w:b/>
          <w:color w:val="4F81BD" w:themeColor="accent1"/>
          <w:sz w:val="18"/>
        </w:rPr>
      </w:pPr>
      <w:r w:rsidRPr="002B4CBB">
        <w:rPr>
          <w:rFonts w:hint="eastAsia"/>
          <w:color w:val="4F81BD" w:themeColor="accent1"/>
          <w:sz w:val="18"/>
        </w:rPr>
        <w:t xml:space="preserve"> </w:t>
      </w:r>
      <w:r w:rsidRPr="002B4CBB">
        <w:rPr>
          <w:rFonts w:hint="eastAsia"/>
          <w:b/>
          <w:color w:val="4F81BD" w:themeColor="accent1"/>
          <w:sz w:val="18"/>
        </w:rPr>
        <w:t xml:space="preserve">Single gene qPCR primer set은 </w:t>
      </w:r>
      <w:r w:rsidRPr="002B4CBB">
        <w:rPr>
          <w:b/>
          <w:color w:val="4F81BD" w:themeColor="accent1"/>
          <w:sz w:val="18"/>
        </w:rPr>
        <w:t>intercalating</w:t>
      </w:r>
      <w:r w:rsidRPr="002B4CBB">
        <w:rPr>
          <w:rFonts w:hint="eastAsia"/>
          <w:b/>
          <w:color w:val="4F81BD" w:themeColor="accent1"/>
          <w:sz w:val="18"/>
        </w:rPr>
        <w:t xml:space="preserve"> dye primer를 의뢰하실 경우에만 선택 가능 합니다.</w:t>
      </w:r>
    </w:p>
    <w:p w14:paraId="151DAB98" w14:textId="77777777" w:rsidR="008474D2" w:rsidRDefault="008474D2" w:rsidP="008474D2">
      <w:pPr>
        <w:ind w:firstLineChars="50" w:firstLine="90"/>
        <w:rPr>
          <w:sz w:val="18"/>
        </w:rPr>
      </w:pPr>
      <w:r w:rsidRPr="008474D2">
        <w:rPr>
          <w:sz w:val="18"/>
        </w:rPr>
        <w:t xml:space="preserve">Single Gene qPCR Primer Set은 </w:t>
      </w:r>
      <w:r>
        <w:rPr>
          <w:rFonts w:hint="eastAsia"/>
          <w:sz w:val="18"/>
        </w:rPr>
        <w:t>디자인된 primer의</w:t>
      </w:r>
      <w:r w:rsidRPr="008474D2">
        <w:rPr>
          <w:sz w:val="18"/>
        </w:rPr>
        <w:t xml:space="preserve"> target specificity와 PCR efficiency를 검증하여 200rxn의 primer set로 </w:t>
      </w:r>
      <w:r>
        <w:rPr>
          <w:sz w:val="18"/>
        </w:rPr>
        <w:t>제공</w:t>
      </w:r>
      <w:r>
        <w:rPr>
          <w:rFonts w:hint="eastAsia"/>
          <w:sz w:val="18"/>
        </w:rPr>
        <w:t>되는 제품입니다</w:t>
      </w:r>
      <w:r w:rsidRPr="008474D2">
        <w:rPr>
          <w:sz w:val="18"/>
        </w:rPr>
        <w:t xml:space="preserve">. </w:t>
      </w:r>
      <w:r w:rsidRPr="008474D2">
        <w:rPr>
          <w:rFonts w:hint="eastAsia"/>
          <w:sz w:val="18"/>
        </w:rPr>
        <w:t>이는</w:t>
      </w:r>
      <w:r w:rsidRPr="008474D2">
        <w:rPr>
          <w:sz w:val="18"/>
        </w:rPr>
        <w:t xml:space="preserve"> 별도의 검증 없이 </w:t>
      </w:r>
      <w:r w:rsidRPr="008474D2">
        <w:rPr>
          <w:color w:val="FF0000"/>
          <w:sz w:val="18"/>
        </w:rPr>
        <w:t>실험에 바로 사용 가능</w:t>
      </w:r>
      <w:r w:rsidRPr="008474D2">
        <w:rPr>
          <w:sz w:val="18"/>
        </w:rPr>
        <w:t xml:space="preserve">하여 </w:t>
      </w:r>
      <w:r w:rsidRPr="008474D2">
        <w:rPr>
          <w:color w:val="FF0000"/>
          <w:sz w:val="18"/>
        </w:rPr>
        <w:t>ready-to-publish data</w:t>
      </w:r>
      <w:r w:rsidRPr="008474D2">
        <w:rPr>
          <w:sz w:val="18"/>
        </w:rPr>
        <w:t>를 도출하실 수 있습니다.</w:t>
      </w:r>
    </w:p>
    <w:p w14:paraId="2E4CAE87" w14:textId="77777777" w:rsidR="004A21CE" w:rsidRDefault="004A21CE" w:rsidP="008474D2">
      <w:pPr>
        <w:ind w:firstLineChars="50" w:firstLine="90"/>
        <w:rPr>
          <w:sz w:val="18"/>
        </w:rPr>
      </w:pPr>
    </w:p>
    <w:tbl>
      <w:tblPr>
        <w:tblStyle w:val="1-3"/>
        <w:tblW w:w="5000" w:type="pct"/>
        <w:tblLook w:val="04A0" w:firstRow="1" w:lastRow="0" w:firstColumn="1" w:lastColumn="0" w:noHBand="0" w:noVBand="1"/>
      </w:tblPr>
      <w:tblGrid>
        <w:gridCol w:w="2083"/>
        <w:gridCol w:w="4369"/>
        <w:gridCol w:w="2574"/>
      </w:tblGrid>
      <w:tr w:rsidR="008474D2" w:rsidRPr="008474D2" w14:paraId="309E479A" w14:textId="77777777" w:rsidTr="005B118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4" w:type="pct"/>
            <w:tcBorders>
              <w:bottom w:val="single" w:sz="8" w:space="0" w:color="595959" w:themeColor="text1" w:themeTint="A6"/>
            </w:tcBorders>
            <w:shd w:val="clear" w:color="auto" w:fill="D9D9D9" w:themeFill="background1" w:themeFillShade="D9"/>
            <w:hideMark/>
          </w:tcPr>
          <w:p w14:paraId="4ED02F62" w14:textId="77777777" w:rsidR="008474D2" w:rsidRPr="008474D2" w:rsidRDefault="008474D2" w:rsidP="008474D2">
            <w:pPr>
              <w:widowControl/>
              <w:wordWrap/>
              <w:autoSpaceDE/>
              <w:autoSpaceDN/>
              <w:jc w:val="center"/>
              <w:rPr>
                <w:rFonts w:eastAsiaTheme="majorHAnsi" w:cs="굴림"/>
                <w:color w:val="333333"/>
                <w:kern w:val="0"/>
                <w:sz w:val="18"/>
                <w:szCs w:val="18"/>
              </w:rPr>
            </w:pPr>
            <w:r w:rsidRPr="008474D2">
              <w:rPr>
                <w:rFonts w:eastAsiaTheme="majorHAnsi" w:cs="굴림" w:hint="eastAsia"/>
                <w:bCs w:val="0"/>
                <w:color w:val="333333"/>
                <w:kern w:val="0"/>
                <w:sz w:val="18"/>
                <w:szCs w:val="18"/>
              </w:rPr>
              <w:t xml:space="preserve">Cat. </w:t>
            </w:r>
            <w:r w:rsidRPr="008474D2">
              <w:rPr>
                <w:rFonts w:eastAsiaTheme="majorHAnsi" w:cs="굴림"/>
                <w:color w:val="333333"/>
                <w:kern w:val="0"/>
                <w:sz w:val="18"/>
                <w:szCs w:val="18"/>
              </w:rPr>
              <w:t>No.</w:t>
            </w:r>
          </w:p>
        </w:tc>
        <w:tc>
          <w:tcPr>
            <w:tcW w:w="2420" w:type="pct"/>
            <w:tcBorders>
              <w:bottom w:val="single" w:sz="8" w:space="0" w:color="595959" w:themeColor="text1" w:themeTint="A6"/>
            </w:tcBorders>
            <w:shd w:val="clear" w:color="auto" w:fill="D9D9D9" w:themeFill="background1" w:themeFillShade="D9"/>
            <w:hideMark/>
          </w:tcPr>
          <w:p w14:paraId="23B6A13D" w14:textId="77777777" w:rsidR="008474D2" w:rsidRPr="008474D2" w:rsidRDefault="008474D2" w:rsidP="008474D2">
            <w:pPr>
              <w:widowControl/>
              <w:wordWrap/>
              <w:autoSpaceDE/>
              <w:autoSpaceDN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HAnsi" w:cs="굴림"/>
                <w:b/>
                <w:color w:val="333333"/>
                <w:kern w:val="0"/>
                <w:sz w:val="18"/>
                <w:szCs w:val="18"/>
              </w:rPr>
            </w:pPr>
            <w:r w:rsidRPr="008474D2">
              <w:rPr>
                <w:rFonts w:eastAsiaTheme="majorHAnsi" w:cs="굴림"/>
                <w:b/>
                <w:bCs/>
                <w:color w:val="333333"/>
                <w:kern w:val="0"/>
                <w:sz w:val="18"/>
                <w:szCs w:val="18"/>
              </w:rPr>
              <w:t>Product Description</w:t>
            </w:r>
          </w:p>
        </w:tc>
        <w:tc>
          <w:tcPr>
            <w:tcW w:w="1426" w:type="pct"/>
            <w:tcBorders>
              <w:bottom w:val="single" w:sz="8" w:space="0" w:color="595959" w:themeColor="text1" w:themeTint="A6"/>
            </w:tcBorders>
            <w:shd w:val="clear" w:color="auto" w:fill="D9D9D9" w:themeFill="background1" w:themeFillShade="D9"/>
            <w:hideMark/>
          </w:tcPr>
          <w:p w14:paraId="30546472" w14:textId="77777777" w:rsidR="008474D2" w:rsidRPr="008474D2" w:rsidRDefault="008474D2" w:rsidP="008474D2">
            <w:pPr>
              <w:widowControl/>
              <w:wordWrap/>
              <w:autoSpaceDE/>
              <w:autoSpaceDN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HAnsi" w:cs="굴림"/>
                <w:b/>
                <w:color w:val="333333"/>
                <w:kern w:val="0"/>
                <w:sz w:val="18"/>
                <w:szCs w:val="18"/>
              </w:rPr>
            </w:pPr>
            <w:r w:rsidRPr="008474D2">
              <w:rPr>
                <w:rFonts w:eastAsiaTheme="majorHAnsi" w:cs="굴림"/>
                <w:b/>
                <w:bCs/>
                <w:color w:val="333333"/>
                <w:kern w:val="0"/>
                <w:sz w:val="18"/>
                <w:szCs w:val="18"/>
              </w:rPr>
              <w:t>Price</w:t>
            </w:r>
          </w:p>
        </w:tc>
      </w:tr>
      <w:tr w:rsidR="008474D2" w:rsidRPr="008474D2" w14:paraId="1FA9292B" w14:textId="77777777" w:rsidTr="005B11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4" w:type="pct"/>
            <w:tcBorders>
              <w:top w:val="single" w:sz="8" w:space="0" w:color="595959" w:themeColor="text1" w:themeTint="A6"/>
              <w:bottom w:val="single" w:sz="8" w:space="0" w:color="595959" w:themeColor="text1" w:themeTint="A6"/>
            </w:tcBorders>
            <w:shd w:val="clear" w:color="auto" w:fill="auto"/>
            <w:vAlign w:val="center"/>
            <w:hideMark/>
          </w:tcPr>
          <w:p w14:paraId="432D9EC9" w14:textId="77777777" w:rsidR="008474D2" w:rsidRPr="008474D2" w:rsidRDefault="008474D2" w:rsidP="008474D2">
            <w:pPr>
              <w:widowControl/>
              <w:wordWrap/>
              <w:autoSpaceDE/>
              <w:autoSpaceDN/>
              <w:jc w:val="center"/>
              <w:rPr>
                <w:rFonts w:asciiTheme="majorHAnsi" w:eastAsiaTheme="majorHAnsi" w:hAnsiTheme="majorHAnsi" w:cs="굴림"/>
                <w:b w:val="0"/>
                <w:color w:val="333333"/>
                <w:kern w:val="0"/>
                <w:sz w:val="18"/>
                <w:szCs w:val="18"/>
              </w:rPr>
            </w:pPr>
            <w:r w:rsidRPr="008474D2">
              <w:rPr>
                <w:rFonts w:asciiTheme="majorHAnsi" w:eastAsiaTheme="majorHAnsi" w:hAnsiTheme="majorHAnsi" w:cs="굴림"/>
                <w:b w:val="0"/>
                <w:color w:val="333333"/>
                <w:kern w:val="0"/>
                <w:sz w:val="18"/>
                <w:szCs w:val="18"/>
              </w:rPr>
              <w:t>S-6042-S200</w:t>
            </w:r>
          </w:p>
        </w:tc>
        <w:tc>
          <w:tcPr>
            <w:tcW w:w="2420" w:type="pct"/>
            <w:tcBorders>
              <w:top w:val="single" w:sz="8" w:space="0" w:color="595959" w:themeColor="text1" w:themeTint="A6"/>
              <w:bottom w:val="single" w:sz="8" w:space="0" w:color="595959" w:themeColor="text1" w:themeTint="A6"/>
            </w:tcBorders>
            <w:shd w:val="clear" w:color="auto" w:fill="auto"/>
            <w:vAlign w:val="center"/>
            <w:hideMark/>
          </w:tcPr>
          <w:p w14:paraId="48315591" w14:textId="77777777" w:rsidR="008474D2" w:rsidRPr="008474D2" w:rsidRDefault="008474D2" w:rsidP="008474D2">
            <w:pPr>
              <w:widowControl/>
              <w:wordWrap/>
              <w:autoSpaceDE/>
              <w:autoSpaceDN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Theme="majorHAnsi" w:hAnsiTheme="majorHAnsi" w:cs="굴림"/>
                <w:color w:val="333333"/>
                <w:kern w:val="0"/>
                <w:sz w:val="18"/>
                <w:szCs w:val="18"/>
              </w:rPr>
            </w:pPr>
            <w:r w:rsidRPr="008474D2">
              <w:rPr>
                <w:rFonts w:asciiTheme="majorHAnsi" w:eastAsiaTheme="majorHAnsi" w:hAnsiTheme="majorHAnsi" w:cs="굴림"/>
                <w:bCs/>
                <w:color w:val="333333"/>
                <w:kern w:val="0"/>
                <w:sz w:val="18"/>
                <w:szCs w:val="18"/>
              </w:rPr>
              <w:t>Single Gene qPCR Primer Set</w:t>
            </w:r>
          </w:p>
        </w:tc>
        <w:tc>
          <w:tcPr>
            <w:tcW w:w="1426" w:type="pct"/>
            <w:tcBorders>
              <w:top w:val="single" w:sz="8" w:space="0" w:color="595959" w:themeColor="text1" w:themeTint="A6"/>
              <w:bottom w:val="single" w:sz="8" w:space="0" w:color="595959" w:themeColor="text1" w:themeTint="A6"/>
            </w:tcBorders>
            <w:shd w:val="clear" w:color="auto" w:fill="auto"/>
            <w:vAlign w:val="center"/>
            <w:hideMark/>
          </w:tcPr>
          <w:p w14:paraId="27AC7FA2" w14:textId="77777777" w:rsidR="008474D2" w:rsidRPr="008474D2" w:rsidRDefault="008474D2" w:rsidP="008474D2">
            <w:pPr>
              <w:widowControl/>
              <w:wordWrap/>
              <w:autoSpaceDE/>
              <w:autoSpaceDN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Theme="majorHAnsi" w:hAnsiTheme="majorHAnsi" w:cs="굴림"/>
                <w:color w:val="333333"/>
                <w:kern w:val="0"/>
                <w:sz w:val="18"/>
                <w:szCs w:val="18"/>
              </w:rPr>
            </w:pPr>
            <w:r>
              <w:rPr>
                <w:rFonts w:asciiTheme="majorHAnsi" w:eastAsiaTheme="majorHAnsi" w:hAnsiTheme="majorHAnsi" w:cs="굴림"/>
                <w:color w:val="333333"/>
                <w:kern w:val="0"/>
                <w:sz w:val="18"/>
                <w:szCs w:val="18"/>
              </w:rPr>
              <w:t>1</w:t>
            </w:r>
            <w:r>
              <w:rPr>
                <w:rFonts w:asciiTheme="majorHAnsi" w:eastAsiaTheme="majorHAnsi" w:hAnsiTheme="majorHAnsi" w:cs="굴림" w:hint="eastAsia"/>
                <w:color w:val="333333"/>
                <w:kern w:val="0"/>
                <w:sz w:val="18"/>
                <w:szCs w:val="18"/>
              </w:rPr>
              <w:t>5</w:t>
            </w:r>
            <w:r w:rsidRPr="008474D2">
              <w:rPr>
                <w:rFonts w:asciiTheme="majorHAnsi" w:eastAsiaTheme="majorHAnsi" w:hAnsiTheme="majorHAnsi" w:cs="굴림"/>
                <w:color w:val="333333"/>
                <w:kern w:val="0"/>
                <w:sz w:val="18"/>
                <w:szCs w:val="18"/>
              </w:rPr>
              <w:t>0,000원/Gene</w:t>
            </w:r>
          </w:p>
        </w:tc>
      </w:tr>
    </w:tbl>
    <w:p w14:paraId="379D1CC1" w14:textId="77777777" w:rsidR="008474D2" w:rsidRDefault="004A21CE" w:rsidP="008474D2">
      <w:pPr>
        <w:ind w:firstLineChars="50" w:firstLine="90"/>
        <w:rPr>
          <w:sz w:val="18"/>
        </w:rPr>
      </w:pPr>
      <w:r>
        <w:rPr>
          <w:rFonts w:hint="eastAsia"/>
          <w:sz w:val="18"/>
        </w:rPr>
        <w:t>* Human, Mouse, Rat을 제외한 종(Species)의 경우 primer 검증실험에 필요한 template(cDNA)이 요구됩니다.</w:t>
      </w:r>
    </w:p>
    <w:p w14:paraId="2164F28E" w14:textId="77777777" w:rsidR="008474D2" w:rsidRPr="008474D2" w:rsidRDefault="008474D2" w:rsidP="008474D2">
      <w:pPr>
        <w:ind w:firstLineChars="50" w:firstLine="90"/>
        <w:rPr>
          <w:sz w:val="18"/>
        </w:rPr>
      </w:pPr>
    </w:p>
    <w:sectPr w:rsidR="008474D2" w:rsidRPr="008474D2" w:rsidSect="00EB54A2">
      <w:headerReference w:type="even" r:id="rId20"/>
      <w:headerReference w:type="default" r:id="rId21"/>
      <w:footerReference w:type="default" r:id="rId22"/>
      <w:headerReference w:type="first" r:id="rId23"/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C3227" w14:textId="77777777" w:rsidR="008474D2" w:rsidRDefault="008474D2" w:rsidP="00D07FC5">
      <w:r>
        <w:separator/>
      </w:r>
    </w:p>
  </w:endnote>
  <w:endnote w:type="continuationSeparator" w:id="0">
    <w:p w14:paraId="56CA66B4" w14:textId="77777777" w:rsidR="008474D2" w:rsidRDefault="008474D2" w:rsidP="00D07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94658" w14:textId="77777777" w:rsidR="008474D2" w:rsidRDefault="008474D2" w:rsidP="0068553E">
    <w:pPr>
      <w:pStyle w:val="a5"/>
      <w:rPr>
        <w:rFonts w:ascii="Arial" w:hAnsi="Arial" w:cs="Arial"/>
        <w:color w:val="808080" w:themeColor="background1" w:themeShade="80"/>
        <w:sz w:val="16"/>
        <w:szCs w:val="28"/>
      </w:rPr>
    </w:pPr>
    <w:r>
      <w:ptab w:relativeTo="margin" w:alignment="center" w:leader="none"/>
    </w:r>
    <w:sdt>
      <w:sdtPr>
        <w:id w:val="969400748"/>
        <w:placeholder>
          <w:docPart w:val="38FE676042224E5291AA9998149B541D"/>
        </w:placeholder>
        <w:temporary/>
        <w:showingPlcHdr/>
      </w:sdtPr>
      <w:sdtEndPr/>
      <w:sdtContent>
        <w:r>
          <w:rPr>
            <w:noProof/>
          </w:rPr>
          <w:drawing>
            <wp:inline distT="0" distB="0" distL="0" distR="0" wp14:anchorId="164397FE" wp14:editId="3A2AB65A">
              <wp:extent cx="1316736" cy="371856"/>
              <wp:effectExtent l="19050" t="0" r="0" b="0"/>
              <wp:docPr id="2" name="그림 1" descr="bioneer-1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bioneer-1.jpg"/>
                      <pic:cNvPicPr/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316736" cy="371856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sdtContent>
    </w:sdt>
    <w:r>
      <w:ptab w:relativeTo="margin" w:alignment="right" w:leader="none"/>
    </w:r>
    <w:r>
      <w:ptab w:relativeTo="margin" w:alignment="right" w:leader="none"/>
    </w:r>
    <w:r>
      <w:rPr>
        <w:rFonts w:ascii="Arial" w:hAnsi="Arial" w:cs="Arial" w:hint="eastAsia"/>
        <w:color w:val="808080" w:themeColor="background1" w:themeShade="80"/>
        <w:sz w:val="16"/>
        <w:szCs w:val="28"/>
      </w:rPr>
      <w:t>BQ-0921-956-01</w:t>
    </w:r>
  </w:p>
  <w:p w14:paraId="2C2C91E2" w14:textId="77777777" w:rsidR="008474D2" w:rsidRDefault="008474D2" w:rsidP="0068553E">
    <w:pPr>
      <w:pStyle w:val="a5"/>
      <w:jc w:val="right"/>
    </w:pPr>
    <w:r w:rsidRPr="00E541DC">
      <w:rPr>
        <w:rFonts w:ascii="Arial" w:hAnsi="Arial" w:cs="Arial" w:hint="eastAsia"/>
        <w:color w:val="808080" w:themeColor="background1" w:themeShade="80"/>
        <w:sz w:val="16"/>
        <w:szCs w:val="28"/>
      </w:rPr>
      <w:t xml:space="preserve">Revision: </w:t>
    </w:r>
    <w:r w:rsidR="00D44725">
      <w:rPr>
        <w:rFonts w:ascii="Arial" w:hAnsi="Arial" w:cs="Arial" w:hint="eastAsia"/>
        <w:color w:val="808080" w:themeColor="background1" w:themeShade="80"/>
        <w:sz w:val="16"/>
        <w:szCs w:val="28"/>
      </w:rPr>
      <w:t>2</w:t>
    </w:r>
    <w:r w:rsidRPr="00E541DC">
      <w:rPr>
        <w:rFonts w:ascii="Arial" w:hAnsi="Arial" w:cs="Arial" w:hint="eastAsia"/>
        <w:color w:val="808080" w:themeColor="background1" w:themeShade="80"/>
        <w:sz w:val="16"/>
        <w:szCs w:val="28"/>
      </w:rPr>
      <w:t xml:space="preserve"> (201</w:t>
    </w:r>
    <w:r w:rsidR="004A21CE">
      <w:rPr>
        <w:rFonts w:ascii="Arial" w:hAnsi="Arial" w:cs="Arial" w:hint="eastAsia"/>
        <w:color w:val="808080" w:themeColor="background1" w:themeShade="80"/>
        <w:sz w:val="16"/>
        <w:szCs w:val="28"/>
      </w:rPr>
      <w:t>8-</w:t>
    </w:r>
    <w:r w:rsidR="00D44725">
      <w:rPr>
        <w:rFonts w:ascii="Arial" w:hAnsi="Arial" w:cs="Arial" w:hint="eastAsia"/>
        <w:color w:val="808080" w:themeColor="background1" w:themeShade="80"/>
        <w:sz w:val="16"/>
        <w:szCs w:val="28"/>
      </w:rPr>
      <w:t>11</w:t>
    </w:r>
    <w:r>
      <w:rPr>
        <w:rFonts w:ascii="Arial" w:hAnsi="Arial" w:cs="Arial" w:hint="eastAsia"/>
        <w:color w:val="808080" w:themeColor="background1" w:themeShade="80"/>
        <w:sz w:val="16"/>
        <w:szCs w:val="28"/>
      </w:rPr>
      <w:t>-</w:t>
    </w:r>
    <w:r w:rsidR="00D1424E">
      <w:rPr>
        <w:rFonts w:ascii="Arial" w:hAnsi="Arial" w:cs="Arial" w:hint="eastAsia"/>
        <w:color w:val="808080" w:themeColor="background1" w:themeShade="80"/>
        <w:sz w:val="16"/>
        <w:szCs w:val="28"/>
      </w:rPr>
      <w:t>1</w:t>
    </w:r>
    <w:r w:rsidR="00D44725">
      <w:rPr>
        <w:rFonts w:ascii="Arial" w:hAnsi="Arial" w:cs="Arial" w:hint="eastAsia"/>
        <w:color w:val="808080" w:themeColor="background1" w:themeShade="80"/>
        <w:sz w:val="16"/>
        <w:szCs w:val="28"/>
      </w:rPr>
      <w:t>4</w:t>
    </w:r>
    <w:r w:rsidRPr="00E541DC">
      <w:rPr>
        <w:rFonts w:ascii="Arial" w:hAnsi="Arial" w:cs="Arial" w:hint="eastAsia"/>
        <w:color w:val="808080" w:themeColor="background1" w:themeShade="80"/>
        <w:sz w:val="16"/>
        <w:szCs w:val="28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FB9CF" w14:textId="77777777" w:rsidR="008474D2" w:rsidRDefault="008474D2" w:rsidP="00D07FC5">
      <w:r>
        <w:separator/>
      </w:r>
    </w:p>
  </w:footnote>
  <w:footnote w:type="continuationSeparator" w:id="0">
    <w:p w14:paraId="3B6BBC9F" w14:textId="77777777" w:rsidR="008474D2" w:rsidRDefault="008474D2" w:rsidP="00D07F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B8F9B" w14:textId="77777777" w:rsidR="009B13B9" w:rsidRDefault="00826634">
    <w:pPr>
      <w:pStyle w:val="a4"/>
    </w:pPr>
    <w:r>
      <w:rPr>
        <w:noProof/>
      </w:rPr>
      <w:pict w14:anchorId="59D8AE7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953969" o:spid="_x0000_s1026" type="#_x0000_t136" style="position:absolute;left:0;text-align:left;margin-left:0;margin-top:0;width:161.25pt;height:64.5pt;rotation:315;z-index:-251654144;mso-position-horizontal:center;mso-position-horizontal-relative:margin;mso-position-vertical:center;mso-position-vertical-relative:margin" o:allowincell="f" fillcolor="#4f81bd [3204]" stroked="f">
          <v:fill opacity=".5"/>
          <v:textpath style="font-family:&quot;맑은 고딕&quot;;font-size:48pt;v-text-reverse:t" string="SECRE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13D09" w14:textId="77777777" w:rsidR="008474D2" w:rsidRDefault="00826634" w:rsidP="00D5096A">
    <w:pPr>
      <w:pStyle w:val="a4"/>
      <w:tabs>
        <w:tab w:val="clear" w:pos="4513"/>
        <w:tab w:val="clear" w:pos="9026"/>
        <w:tab w:val="left" w:pos="6660"/>
      </w:tabs>
    </w:pPr>
    <w:r>
      <w:rPr>
        <w:noProof/>
      </w:rPr>
      <w:pict w14:anchorId="68A96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953970" o:spid="_x0000_s1027" type="#_x0000_t136" style="position:absolute;left:0;text-align:left;margin-left:0;margin-top:0;width:161.25pt;height:64.5pt;rotation:315;z-index:-251652096;mso-position-horizontal:center;mso-position-horizontal-relative:margin;mso-position-vertical:center;mso-position-vertical-relative:margin" o:allowincell="f" fillcolor="#4f81bd [3204]" stroked="f">
          <v:fill opacity=".5"/>
          <v:textpath style="font-family:&quot;맑은 고딕&quot;;font-size:48pt;v-text-reverse:t" string="SECRET"/>
          <w10:wrap anchorx="margin" anchory="margin"/>
        </v:shape>
      </w:pict>
    </w:r>
    <w:r w:rsidR="008474D2">
      <w:rPr>
        <w:noProof/>
      </w:rPr>
      <w:drawing>
        <wp:inline distT="0" distB="0" distL="0" distR="0" wp14:anchorId="4572B3C8" wp14:editId="5C67D42D">
          <wp:extent cx="1157967" cy="428625"/>
          <wp:effectExtent l="19050" t="0" r="4083" b="0"/>
          <wp:docPr id="1" name="그림 0" descr="바이오니아%20로고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바이오니아%20로고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57967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474D2">
      <w:tab/>
    </w:r>
    <w:r w:rsidR="008474D2">
      <w:rPr>
        <w:rFonts w:hint="eastAsia"/>
      </w:rPr>
      <w:t>Lot No. __________________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E4339" w14:textId="77777777" w:rsidR="009B13B9" w:rsidRDefault="00826634">
    <w:pPr>
      <w:pStyle w:val="a4"/>
    </w:pPr>
    <w:r>
      <w:rPr>
        <w:noProof/>
      </w:rPr>
      <w:pict w14:anchorId="13A274B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953968" o:spid="_x0000_s1025" type="#_x0000_t136" style="position:absolute;left:0;text-align:left;margin-left:0;margin-top:0;width:161.25pt;height:64.5pt;rotation:315;z-index:-251656192;mso-position-horizontal:center;mso-position-horizontal-relative:margin;mso-position-vertical:center;mso-position-vertical-relative:margin" o:allowincell="f" fillcolor="#4f81bd [3204]" stroked="f">
          <v:fill opacity=".5"/>
          <v:textpath style="font-family:&quot;맑은 고딕&quot;;font-size:48pt;v-text-reverse:t" string="SECRE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7348EB"/>
    <w:multiLevelType w:val="hybridMultilevel"/>
    <w:tmpl w:val="A0824AB2"/>
    <w:lvl w:ilvl="0" w:tplc="8ECE0238">
      <w:start w:val="1"/>
      <w:numFmt w:val="decimal"/>
      <w:lvlText w:val="%1)"/>
      <w:lvlJc w:val="left"/>
      <w:pPr>
        <w:ind w:left="360" w:hanging="360"/>
      </w:pPr>
      <w:rPr>
        <w:rFonts w:asciiTheme="minorHAnsi" w:eastAsiaTheme="minorEastAsia" w:hAnsiTheme="minorHAnsi"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bordersDoNotSurroundHeader/>
  <w:bordersDoNotSurroundFooter/>
  <w:proofState w:spelling="clean" w:grammar="clean"/>
  <w:attachedTemplate r:id="rId1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7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FA3"/>
    <w:rsid w:val="000256B1"/>
    <w:rsid w:val="00040709"/>
    <w:rsid w:val="000465AF"/>
    <w:rsid w:val="000679F8"/>
    <w:rsid w:val="000768B2"/>
    <w:rsid w:val="00171804"/>
    <w:rsid w:val="001A4221"/>
    <w:rsid w:val="001C6EB3"/>
    <w:rsid w:val="002B4CBB"/>
    <w:rsid w:val="002C1C8C"/>
    <w:rsid w:val="002E160E"/>
    <w:rsid w:val="002F2843"/>
    <w:rsid w:val="002F7375"/>
    <w:rsid w:val="00332311"/>
    <w:rsid w:val="0033239B"/>
    <w:rsid w:val="0035266D"/>
    <w:rsid w:val="003A6653"/>
    <w:rsid w:val="003B7522"/>
    <w:rsid w:val="003F1F61"/>
    <w:rsid w:val="004140C4"/>
    <w:rsid w:val="004837F6"/>
    <w:rsid w:val="004942B2"/>
    <w:rsid w:val="004A21CE"/>
    <w:rsid w:val="004A2D86"/>
    <w:rsid w:val="004A2E6B"/>
    <w:rsid w:val="00526251"/>
    <w:rsid w:val="005561B3"/>
    <w:rsid w:val="005B1186"/>
    <w:rsid w:val="005D5788"/>
    <w:rsid w:val="00607C1D"/>
    <w:rsid w:val="006466A0"/>
    <w:rsid w:val="00670883"/>
    <w:rsid w:val="0068553E"/>
    <w:rsid w:val="006A124B"/>
    <w:rsid w:val="006B3F26"/>
    <w:rsid w:val="007211BB"/>
    <w:rsid w:val="00722372"/>
    <w:rsid w:val="00740F3F"/>
    <w:rsid w:val="00761902"/>
    <w:rsid w:val="00763EEC"/>
    <w:rsid w:val="0079719A"/>
    <w:rsid w:val="007B535B"/>
    <w:rsid w:val="007F5078"/>
    <w:rsid w:val="00810234"/>
    <w:rsid w:val="00826634"/>
    <w:rsid w:val="008474D2"/>
    <w:rsid w:val="00855936"/>
    <w:rsid w:val="008A51CE"/>
    <w:rsid w:val="008A7DAC"/>
    <w:rsid w:val="008D430B"/>
    <w:rsid w:val="00927FD1"/>
    <w:rsid w:val="00970CE9"/>
    <w:rsid w:val="009B11AF"/>
    <w:rsid w:val="009B13B9"/>
    <w:rsid w:val="009E6B00"/>
    <w:rsid w:val="009E7B72"/>
    <w:rsid w:val="009E7BBE"/>
    <w:rsid w:val="009F41A5"/>
    <w:rsid w:val="00A25260"/>
    <w:rsid w:val="00A535FF"/>
    <w:rsid w:val="00A66158"/>
    <w:rsid w:val="00A81603"/>
    <w:rsid w:val="00B02532"/>
    <w:rsid w:val="00B0400A"/>
    <w:rsid w:val="00B5129B"/>
    <w:rsid w:val="00BC6739"/>
    <w:rsid w:val="00C23F61"/>
    <w:rsid w:val="00C477E7"/>
    <w:rsid w:val="00C47EA0"/>
    <w:rsid w:val="00C506A3"/>
    <w:rsid w:val="00C8072D"/>
    <w:rsid w:val="00C97FA3"/>
    <w:rsid w:val="00CD40C9"/>
    <w:rsid w:val="00D02914"/>
    <w:rsid w:val="00D07FC5"/>
    <w:rsid w:val="00D1424E"/>
    <w:rsid w:val="00D30C6F"/>
    <w:rsid w:val="00D437BD"/>
    <w:rsid w:val="00D44725"/>
    <w:rsid w:val="00D4557E"/>
    <w:rsid w:val="00D5096A"/>
    <w:rsid w:val="00D524B3"/>
    <w:rsid w:val="00E23357"/>
    <w:rsid w:val="00E72937"/>
    <w:rsid w:val="00E90AC0"/>
    <w:rsid w:val="00E91038"/>
    <w:rsid w:val="00EB2F55"/>
    <w:rsid w:val="00EB54A2"/>
    <w:rsid w:val="00EC640F"/>
    <w:rsid w:val="00EC767F"/>
    <w:rsid w:val="00EE031B"/>
    <w:rsid w:val="00EF0F5E"/>
    <w:rsid w:val="00F52E6C"/>
    <w:rsid w:val="00F66E58"/>
    <w:rsid w:val="00F74E75"/>
    <w:rsid w:val="00F91CF1"/>
    <w:rsid w:val="00FA54E5"/>
    <w:rsid w:val="00FB5CB2"/>
    <w:rsid w:val="00FC2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2"/>
    </o:shapelayout>
  </w:shapeDefaults>
  <w:decimalSymbol w:val="."/>
  <w:listSeparator w:val=","/>
  <w14:docId w14:val="2C2F0539"/>
  <w15:docId w15:val="{8D3DFEAB-07BF-41A2-9671-EDE0084D9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54A2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7FC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Char"/>
    <w:uiPriority w:val="99"/>
    <w:semiHidden/>
    <w:unhideWhenUsed/>
    <w:rsid w:val="00D07FC5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semiHidden/>
    <w:rsid w:val="00D07FC5"/>
  </w:style>
  <w:style w:type="paragraph" w:styleId="a5">
    <w:name w:val="footer"/>
    <w:basedOn w:val="a"/>
    <w:link w:val="Char0"/>
    <w:uiPriority w:val="99"/>
    <w:unhideWhenUsed/>
    <w:rsid w:val="00D07FC5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D07FC5"/>
  </w:style>
  <w:style w:type="character" w:styleId="a6">
    <w:name w:val="annotation reference"/>
    <w:basedOn w:val="a0"/>
    <w:uiPriority w:val="99"/>
    <w:semiHidden/>
    <w:unhideWhenUsed/>
    <w:rsid w:val="00A535FF"/>
    <w:rPr>
      <w:sz w:val="18"/>
      <w:szCs w:val="18"/>
    </w:rPr>
  </w:style>
  <w:style w:type="paragraph" w:styleId="a7">
    <w:name w:val="annotation text"/>
    <w:basedOn w:val="a"/>
    <w:link w:val="Char1"/>
    <w:uiPriority w:val="99"/>
    <w:unhideWhenUsed/>
    <w:rsid w:val="00A535FF"/>
    <w:pPr>
      <w:jc w:val="left"/>
    </w:pPr>
  </w:style>
  <w:style w:type="character" w:customStyle="1" w:styleId="Char1">
    <w:name w:val="메모 텍스트 Char"/>
    <w:basedOn w:val="a0"/>
    <w:link w:val="a7"/>
    <w:uiPriority w:val="99"/>
    <w:rsid w:val="00A535FF"/>
  </w:style>
  <w:style w:type="paragraph" w:styleId="a8">
    <w:name w:val="annotation subject"/>
    <w:basedOn w:val="a7"/>
    <w:next w:val="a7"/>
    <w:link w:val="Char2"/>
    <w:uiPriority w:val="99"/>
    <w:semiHidden/>
    <w:unhideWhenUsed/>
    <w:rsid w:val="00A535FF"/>
    <w:rPr>
      <w:b/>
      <w:bCs/>
    </w:rPr>
  </w:style>
  <w:style w:type="character" w:customStyle="1" w:styleId="Char2">
    <w:name w:val="메모 주제 Char"/>
    <w:basedOn w:val="Char1"/>
    <w:link w:val="a8"/>
    <w:uiPriority w:val="99"/>
    <w:semiHidden/>
    <w:rsid w:val="00A535FF"/>
    <w:rPr>
      <w:b/>
      <w:bCs/>
    </w:rPr>
  </w:style>
  <w:style w:type="paragraph" w:styleId="a9">
    <w:name w:val="Balloon Text"/>
    <w:basedOn w:val="a"/>
    <w:link w:val="Char3"/>
    <w:uiPriority w:val="99"/>
    <w:semiHidden/>
    <w:unhideWhenUsed/>
    <w:rsid w:val="00A535FF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3">
    <w:name w:val="풍선 도움말 텍스트 Char"/>
    <w:basedOn w:val="a0"/>
    <w:link w:val="a9"/>
    <w:uiPriority w:val="99"/>
    <w:semiHidden/>
    <w:rsid w:val="00A535F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A535FF"/>
    <w:pPr>
      <w:ind w:leftChars="400" w:left="800"/>
    </w:pPr>
  </w:style>
  <w:style w:type="character" w:styleId="ab">
    <w:name w:val="Placeholder Text"/>
    <w:basedOn w:val="a0"/>
    <w:uiPriority w:val="99"/>
    <w:semiHidden/>
    <w:rsid w:val="00761902"/>
    <w:rPr>
      <w:color w:val="808080"/>
    </w:rPr>
  </w:style>
  <w:style w:type="paragraph" w:styleId="ac">
    <w:name w:val="Normal (Web)"/>
    <w:basedOn w:val="a"/>
    <w:uiPriority w:val="99"/>
    <w:unhideWhenUsed/>
    <w:rsid w:val="008474D2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table" w:styleId="-2">
    <w:name w:val="Light Shading Accent 2"/>
    <w:basedOn w:val="a1"/>
    <w:uiPriority w:val="60"/>
    <w:rsid w:val="008474D2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1"/>
    <w:uiPriority w:val="60"/>
    <w:rsid w:val="008474D2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30">
    <w:name w:val="Light List Accent 3"/>
    <w:basedOn w:val="a1"/>
    <w:uiPriority w:val="61"/>
    <w:rsid w:val="008474D2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1-3">
    <w:name w:val="Medium List 1 Accent 3"/>
    <w:basedOn w:val="a1"/>
    <w:uiPriority w:val="65"/>
    <w:rsid w:val="008474D2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2-3">
    <w:name w:val="Medium List 2 Accent 3"/>
    <w:basedOn w:val="a1"/>
    <w:uiPriority w:val="66"/>
    <w:rsid w:val="008474D2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-31">
    <w:name w:val="Light Grid Accent 3"/>
    <w:basedOn w:val="a1"/>
    <w:uiPriority w:val="62"/>
    <w:rsid w:val="008474D2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character" w:styleId="ad">
    <w:name w:val="Hyperlink"/>
    <w:basedOn w:val="a0"/>
    <w:uiPriority w:val="99"/>
    <w:unhideWhenUsed/>
    <w:rsid w:val="002F2843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2F28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919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74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wmf"/><Relationship Id="rId18" Type="http://schemas.openxmlformats.org/officeDocument/2006/relationships/control" Target="activeX/activeX5.xml"/><Relationship Id="rId26" Type="http://schemas.openxmlformats.org/officeDocument/2006/relationships/theme" Target="theme/theme1.xml"/><Relationship Id="rId3" Type="http://schemas.openxmlformats.org/officeDocument/2006/relationships/numbering" Target="numbering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control" Target="activeX/activeX2.xml"/><Relationship Id="rId17" Type="http://schemas.openxmlformats.org/officeDocument/2006/relationships/image" Target="media/image5.wmf"/><Relationship Id="rId25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4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header" Target="header3.xml"/><Relationship Id="rId10" Type="http://schemas.openxmlformats.org/officeDocument/2006/relationships/control" Target="activeX/activeX1.xml"/><Relationship Id="rId19" Type="http://schemas.openxmlformats.org/officeDocument/2006/relationships/hyperlink" Target="https://www.ncbi.nlm.nih.gov/gene" TargetMode="External"/><Relationship Id="rId4" Type="http://schemas.openxmlformats.org/officeDocument/2006/relationships/styles" Target="styles.xml"/><Relationship Id="rId9" Type="http://schemas.openxmlformats.org/officeDocument/2006/relationships/image" Target="media/image1.wmf"/><Relationship Id="rId14" Type="http://schemas.openxmlformats.org/officeDocument/2006/relationships/control" Target="activeX/activeX3.xml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51060;&#49548;&#51652;\&#51060;&#49548;&#51652;Folder\ISO&#47928;&#49436;\&#50976;&#51204;&#51088;&#48156;&#54788;%20&#48516;&#49437;%20&#54016;(EP)\F_&#54408;&#51656;&#47700;&#45684;&#50620;\7.%20primer%20design%20service\Primer%20Design%20Service%20Order%20Form.dotm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image" Target="../media/image8.jpeg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0848368442A4777995BA8C7F319387C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BA166096-EFD0-4B93-B459-88DA68123BF9}"/>
      </w:docPartPr>
      <w:docPartBody>
        <w:p w:rsidR="005468B5" w:rsidRDefault="000E3D3E">
          <w:pPr>
            <w:pStyle w:val="10848368442A4777995BA8C7F319387C"/>
          </w:pPr>
          <w:r>
            <w:rPr>
              <w:rFonts w:hint="eastAsia"/>
            </w:rPr>
            <w:t>Click to Select</w:t>
          </w:r>
        </w:p>
      </w:docPartBody>
    </w:docPart>
    <w:docPart>
      <w:docPartPr>
        <w:name w:val="38FE676042224E5291AA9998149B541D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7F4CD35F-0B27-4A3D-ABAF-BE7AD6DF0CB1}"/>
      </w:docPartPr>
      <w:docPartBody>
        <w:p w:rsidR="00852D55" w:rsidRDefault="00E21182" w:rsidP="00E21182">
          <w:pPr>
            <w:pStyle w:val="38FE676042224E5291AA9998149B541D"/>
          </w:pPr>
          <w:r>
            <w:rPr>
              <w:noProof/>
            </w:rPr>
            <w:drawing>
              <wp:inline distT="0" distB="0" distL="0" distR="0" wp14:anchorId="164397FE" wp14:editId="3A2AB65A">
                <wp:extent cx="1316736" cy="371856"/>
                <wp:effectExtent l="19050" t="0" r="0" b="0"/>
                <wp:docPr id="2" name="그림 1" descr="bioneer-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oneer-1.jpg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16736" cy="37185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docPartBody>
    </w:docPart>
    <w:docPart>
      <w:docPartPr>
        <w:name w:val="D4C402BF8F1F423ABCD22339AEE46EB5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C6152CCD-12BB-4F3D-BD21-9908FB26FD64}"/>
      </w:docPartPr>
      <w:docPartBody>
        <w:p w:rsidR="00712FB1" w:rsidRDefault="00E21182" w:rsidP="00E21182">
          <w:pPr>
            <w:pStyle w:val="D4C402BF8F1F423ABCD22339AEE46EB5"/>
          </w:pPr>
          <w:r>
            <w:rPr>
              <w:rStyle w:val="a3"/>
              <w:rFonts w:hint="eastAsia"/>
            </w:rPr>
            <w:t>Click</w:t>
          </w:r>
        </w:p>
      </w:docPartBody>
    </w:docPart>
    <w:docPart>
      <w:docPartPr>
        <w:name w:val="55965703C6234FC49D1E64227BA9D6F4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FEF66E58-90C9-48CA-8080-795E6CAEC165}"/>
      </w:docPartPr>
      <w:docPartBody>
        <w:p w:rsidR="00712FB1" w:rsidRDefault="00E21182" w:rsidP="00E21182">
          <w:pPr>
            <w:pStyle w:val="55965703C6234FC49D1E64227BA9D6F4"/>
          </w:pPr>
          <w:r>
            <w:rPr>
              <w:rStyle w:val="a3"/>
              <w:rFonts w:hint="eastAsia"/>
            </w:rPr>
            <w:t>Click</w:t>
          </w:r>
        </w:p>
      </w:docPartBody>
    </w:docPart>
    <w:docPart>
      <w:docPartPr>
        <w:name w:val="D252B4BBE61C4599A8AC9562FB474699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78214BB8-85D5-4BEB-B96F-485AA8E4B598}"/>
      </w:docPartPr>
      <w:docPartBody>
        <w:p w:rsidR="00712FB1" w:rsidRDefault="00E21182" w:rsidP="00E21182">
          <w:pPr>
            <w:pStyle w:val="D252B4BBE61C4599A8AC9562FB474699"/>
          </w:pPr>
          <w:r>
            <w:rPr>
              <w:rStyle w:val="a3"/>
              <w:rFonts w:hint="eastAsia"/>
            </w:rPr>
            <w:t>Click</w:t>
          </w:r>
        </w:p>
      </w:docPartBody>
    </w:docPart>
    <w:docPart>
      <w:docPartPr>
        <w:name w:val="E89B73D9BF37443E962070708AC77EF9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23A7214A-8947-41F8-8BF4-5AE24C3BC81B}"/>
      </w:docPartPr>
      <w:docPartBody>
        <w:p w:rsidR="006F2238" w:rsidRDefault="00E21182" w:rsidP="00E21182">
          <w:pPr>
            <w:pStyle w:val="E89B73D9BF37443E962070708AC77EF9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DF0BBAED750248D1BEDA2EA03075558D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B063CE89-762D-42F6-A2EC-A604134508D0}"/>
      </w:docPartPr>
      <w:docPartBody>
        <w:p w:rsidR="00E21182" w:rsidRDefault="00E21182" w:rsidP="00E21182">
          <w:pPr>
            <w:pStyle w:val="DF0BBAED750248D1BEDA2EA03075558D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0BB323532D1B489880F72655DD7E719A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CE28E867-E704-4F6E-BF79-7073B33E3853}"/>
      </w:docPartPr>
      <w:docPartBody>
        <w:p w:rsidR="00E21182" w:rsidRDefault="00E21182" w:rsidP="00E21182">
          <w:pPr>
            <w:pStyle w:val="0BB323532D1B489880F72655DD7E719A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6E68940ABC10495ABE44D9852435006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963C1C23-9F20-4EC5-BB63-315D53123E87}"/>
      </w:docPartPr>
      <w:docPartBody>
        <w:p w:rsidR="00E21182" w:rsidRDefault="00E21182" w:rsidP="00E21182">
          <w:pPr>
            <w:pStyle w:val="6E68940ABC10495ABE44D98524350066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64060ECBC94044369B0919FDF543E0C1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1BD1FCB4-3F1E-492C-B138-810F583CA904}"/>
      </w:docPartPr>
      <w:docPartBody>
        <w:p w:rsidR="00E21182" w:rsidRDefault="00E21182" w:rsidP="00E21182">
          <w:pPr>
            <w:pStyle w:val="64060ECBC94044369B0919FDF543E0C1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E1AE6297FCDD4D70BC3D87DE2657366F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95C00399-B96E-46AB-AAC6-C4A6B73A5CD4}"/>
      </w:docPartPr>
      <w:docPartBody>
        <w:p w:rsidR="00E21182" w:rsidRDefault="00E21182" w:rsidP="00E21182">
          <w:pPr>
            <w:pStyle w:val="E1AE6297FCDD4D70BC3D87DE2657366F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C20121632DC1417FB04D02698721FE6E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91281098-4C64-44DB-A698-A4D8680DAF60}"/>
      </w:docPartPr>
      <w:docPartBody>
        <w:p w:rsidR="00E21182" w:rsidRDefault="00E21182" w:rsidP="00E21182">
          <w:pPr>
            <w:pStyle w:val="C20121632DC1417FB04D02698721FE6E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F072915FBB38424AB424323F591C132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F647465D-924B-4B7D-A39A-716AE1BD7BA4}"/>
      </w:docPartPr>
      <w:docPartBody>
        <w:p w:rsidR="00E21182" w:rsidRDefault="00E21182" w:rsidP="00E21182">
          <w:pPr>
            <w:pStyle w:val="F072915FBB38424AB424323F591C1326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BB132DF3B10D41C099187F585C69D77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B8850A26-3317-42BF-AF43-109F35D00A69}"/>
      </w:docPartPr>
      <w:docPartBody>
        <w:p w:rsidR="00E21182" w:rsidRDefault="00E21182" w:rsidP="00E21182">
          <w:pPr>
            <w:pStyle w:val="BB132DF3B10D41C099187F585C69D776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853446248E8548B9A560A0FBE1F63811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F888E194-773B-4CA2-97D9-C69A463C7CFE}"/>
      </w:docPartPr>
      <w:docPartBody>
        <w:p w:rsidR="00E21182" w:rsidRDefault="00E21182" w:rsidP="00E21182">
          <w:pPr>
            <w:pStyle w:val="853446248E8548B9A560A0FBE1F63811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563A926066724E82A20A7BF8BDA32F21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5C82BE11-8BE7-4246-AD1E-732062C9F6D1}"/>
      </w:docPartPr>
      <w:docPartBody>
        <w:p w:rsidR="00E21182" w:rsidRDefault="00E21182" w:rsidP="00E21182">
          <w:pPr>
            <w:pStyle w:val="563A926066724E82A20A7BF8BDA32F21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16471FFF8CDF446E88832DB9921C176D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5EDCD5A2-7938-4BA4-9F10-7C5CA2D14DA3}"/>
      </w:docPartPr>
      <w:docPartBody>
        <w:p w:rsidR="00E21182" w:rsidRDefault="00E21182" w:rsidP="00E21182">
          <w:pPr>
            <w:pStyle w:val="16471FFF8CDF446E88832DB9921C176D1"/>
          </w:pPr>
          <w:r>
            <w:rPr>
              <w:rFonts w:hint="eastAsia"/>
            </w:rPr>
            <w:t>S</w:t>
          </w:r>
          <w:r>
            <w:t>elect</w:t>
          </w:r>
        </w:p>
      </w:docPartBody>
    </w:docPart>
    <w:docPart>
      <w:docPartPr>
        <w:name w:val="2C25CBCC0554407BBEF02A89A9B50907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983BC7DE-2114-4840-ACCD-D2B19E5B01CA}"/>
      </w:docPartPr>
      <w:docPartBody>
        <w:p w:rsidR="00000000" w:rsidRDefault="00E21182" w:rsidP="00E21182">
          <w:pPr>
            <w:pStyle w:val="2C25CBCC0554407BBEF02A89A9B50907"/>
          </w:pPr>
          <w:r w:rsidRPr="001B2965">
            <w:rPr>
              <w:rStyle w:val="a3"/>
            </w:rPr>
            <w:t>항목을 선택하세요.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insDel="0" w:formatting="0" w:inkAnnotations="0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3D3E"/>
    <w:rsid w:val="00071B95"/>
    <w:rsid w:val="000E3D3E"/>
    <w:rsid w:val="00195B7C"/>
    <w:rsid w:val="002042FB"/>
    <w:rsid w:val="00462A1F"/>
    <w:rsid w:val="005468B5"/>
    <w:rsid w:val="00627021"/>
    <w:rsid w:val="006F2238"/>
    <w:rsid w:val="00712FB1"/>
    <w:rsid w:val="00852D55"/>
    <w:rsid w:val="00880C45"/>
    <w:rsid w:val="008B0F65"/>
    <w:rsid w:val="00A275BC"/>
    <w:rsid w:val="00A96A8B"/>
    <w:rsid w:val="00A96DD6"/>
    <w:rsid w:val="00BA2DE9"/>
    <w:rsid w:val="00C87648"/>
    <w:rsid w:val="00D81D83"/>
    <w:rsid w:val="00E21182"/>
    <w:rsid w:val="00E2424A"/>
    <w:rsid w:val="00E25759"/>
    <w:rsid w:val="00E52C75"/>
    <w:rsid w:val="00EA66ED"/>
    <w:rsid w:val="00F36691"/>
    <w:rsid w:val="00F40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68B5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848368442A4777995BA8C7F319387C">
    <w:name w:val="10848368442A4777995BA8C7F319387C"/>
    <w:rsid w:val="005468B5"/>
    <w:pPr>
      <w:widowControl w:val="0"/>
      <w:wordWrap w:val="0"/>
      <w:autoSpaceDE w:val="0"/>
      <w:autoSpaceDN w:val="0"/>
      <w:jc w:val="both"/>
    </w:pPr>
  </w:style>
  <w:style w:type="character" w:styleId="a3">
    <w:name w:val="Placeholder Text"/>
    <w:basedOn w:val="a0"/>
    <w:uiPriority w:val="99"/>
    <w:semiHidden/>
    <w:rsid w:val="00E21182"/>
    <w:rPr>
      <w:color w:val="808080"/>
    </w:rPr>
  </w:style>
  <w:style w:type="paragraph" w:customStyle="1" w:styleId="D4C402BF8F1F423ABCD22339AEE46EB51">
    <w:name w:val="D4C402BF8F1F423ABCD22339AEE46EB51"/>
    <w:rsid w:val="006F2238"/>
    <w:pPr>
      <w:widowControl w:val="0"/>
      <w:wordWrap w:val="0"/>
      <w:autoSpaceDE w:val="0"/>
      <w:autoSpaceDN w:val="0"/>
      <w:jc w:val="both"/>
    </w:pPr>
  </w:style>
  <w:style w:type="paragraph" w:customStyle="1" w:styleId="55965703C6234FC49D1E64227BA9D6F41">
    <w:name w:val="55965703C6234FC49D1E64227BA9D6F41"/>
    <w:rsid w:val="006F2238"/>
    <w:pPr>
      <w:widowControl w:val="0"/>
      <w:wordWrap w:val="0"/>
      <w:autoSpaceDE w:val="0"/>
      <w:autoSpaceDN w:val="0"/>
      <w:jc w:val="both"/>
    </w:pPr>
  </w:style>
  <w:style w:type="paragraph" w:customStyle="1" w:styleId="D252B4BBE61C4599A8AC9562FB4746991">
    <w:name w:val="D252B4BBE61C4599A8AC9562FB4746991"/>
    <w:rsid w:val="006F2238"/>
    <w:pPr>
      <w:widowControl w:val="0"/>
      <w:wordWrap w:val="0"/>
      <w:autoSpaceDE w:val="0"/>
      <w:autoSpaceDN w:val="0"/>
      <w:jc w:val="both"/>
    </w:pPr>
  </w:style>
  <w:style w:type="paragraph" w:customStyle="1" w:styleId="E89B73D9BF37443E962070708AC77EF91">
    <w:name w:val="E89B73D9BF37443E962070708AC77EF91"/>
    <w:rsid w:val="006F2238"/>
    <w:pPr>
      <w:widowControl w:val="0"/>
      <w:wordWrap w:val="0"/>
      <w:autoSpaceDE w:val="0"/>
      <w:autoSpaceDN w:val="0"/>
      <w:jc w:val="both"/>
    </w:pPr>
  </w:style>
  <w:style w:type="paragraph" w:customStyle="1" w:styleId="38FE676042224E5291AA9998149B541D1">
    <w:name w:val="38FE676042224E5291AA9998149B541D1"/>
    <w:rsid w:val="006F2238"/>
    <w:pPr>
      <w:widowControl w:val="0"/>
      <w:tabs>
        <w:tab w:val="center" w:pos="4513"/>
        <w:tab w:val="right" w:pos="9026"/>
      </w:tabs>
      <w:wordWrap w:val="0"/>
      <w:autoSpaceDE w:val="0"/>
      <w:autoSpaceDN w:val="0"/>
      <w:snapToGrid w:val="0"/>
      <w:jc w:val="both"/>
    </w:pPr>
  </w:style>
  <w:style w:type="paragraph" w:customStyle="1" w:styleId="DF0BBAED750248D1BEDA2EA03075558D">
    <w:name w:val="DF0BBAED750248D1BEDA2EA03075558D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0BB323532D1B489880F72655DD7E719A">
    <w:name w:val="0BB323532D1B489880F72655DD7E719A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6E68940ABC10495ABE44D98524350066">
    <w:name w:val="6E68940ABC10495ABE44D98524350066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64060ECBC94044369B0919FDF543E0C1">
    <w:name w:val="64060ECBC94044369B0919FDF543E0C1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E1AE6297FCDD4D70BC3D87DE2657366F">
    <w:name w:val="E1AE6297FCDD4D70BC3D87DE2657366F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C20121632DC1417FB04D02698721FE6E">
    <w:name w:val="C20121632DC1417FB04D02698721FE6E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F072915FBB38424AB424323F591C1326">
    <w:name w:val="F072915FBB38424AB424323F591C1326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BB132DF3B10D41C099187F585C69D776">
    <w:name w:val="BB132DF3B10D41C099187F585C69D776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853446248E8548B9A560A0FBE1F63811">
    <w:name w:val="853446248E8548B9A560A0FBE1F63811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563A926066724E82A20A7BF8BDA32F21">
    <w:name w:val="563A926066724E82A20A7BF8BDA32F21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16471FFF8CDF446E88832DB9921C176D">
    <w:name w:val="16471FFF8CDF446E88832DB9921C176D"/>
    <w:rsid w:val="006F2238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paragraph" w:customStyle="1" w:styleId="2C25CBCC0554407BBEF02A89A9B50907">
    <w:name w:val="2C25CBCC0554407BBEF02A89A9B50907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D4C402BF8F1F423ABCD22339AEE46EB5">
    <w:name w:val="D4C402BF8F1F423ABCD22339AEE46EB5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55965703C6234FC49D1E64227BA9D6F4">
    <w:name w:val="55965703C6234FC49D1E64227BA9D6F4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D252B4BBE61C4599A8AC9562FB474699">
    <w:name w:val="D252B4BBE61C4599A8AC9562FB474699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E89B73D9BF37443E962070708AC77EF9">
    <w:name w:val="E89B73D9BF37443E962070708AC77EF9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DF0BBAED750248D1BEDA2EA03075558D1">
    <w:name w:val="DF0BBAED750248D1BEDA2EA03075558D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0BB323532D1B489880F72655DD7E719A1">
    <w:name w:val="0BB323532D1B489880F72655DD7E719A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6E68940ABC10495ABE44D985243500661">
    <w:name w:val="6E68940ABC10495ABE44D98524350066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64060ECBC94044369B0919FDF543E0C11">
    <w:name w:val="64060ECBC94044369B0919FDF543E0C1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E1AE6297FCDD4D70BC3D87DE2657366F1">
    <w:name w:val="E1AE6297FCDD4D70BC3D87DE2657366F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C20121632DC1417FB04D02698721FE6E1">
    <w:name w:val="C20121632DC1417FB04D02698721FE6E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F072915FBB38424AB424323F591C13261">
    <w:name w:val="F072915FBB38424AB424323F591C1326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BB132DF3B10D41C099187F585C69D7761">
    <w:name w:val="BB132DF3B10D41C099187F585C69D776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853446248E8548B9A560A0FBE1F638111">
    <w:name w:val="853446248E8548B9A560A0FBE1F63811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563A926066724E82A20A7BF8BDA32F211">
    <w:name w:val="563A926066724E82A20A7BF8BDA32F21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16471FFF8CDF446E88832DB9921C176D1">
    <w:name w:val="16471FFF8CDF446E88832DB9921C176D1"/>
    <w:rsid w:val="00E21182"/>
    <w:pPr>
      <w:widowControl w:val="0"/>
      <w:wordWrap w:val="0"/>
      <w:autoSpaceDE w:val="0"/>
      <w:autoSpaceDN w:val="0"/>
      <w:jc w:val="both"/>
    </w:pPr>
  </w:style>
  <w:style w:type="paragraph" w:customStyle="1" w:styleId="38FE676042224E5291AA9998149B541D">
    <w:name w:val="38FE676042224E5291AA9998149B541D"/>
    <w:rsid w:val="00E21182"/>
    <w:pPr>
      <w:widowControl w:val="0"/>
      <w:tabs>
        <w:tab w:val="center" w:pos="4513"/>
        <w:tab w:val="right" w:pos="9026"/>
      </w:tabs>
      <w:wordWrap w:val="0"/>
      <w:autoSpaceDE w:val="0"/>
      <w:autoSpaceDN w:val="0"/>
      <w:snapToGrid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Click to Select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A6BD8E3-7325-4B98-919C-49D80A434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Primer Design Service Order Form</Template>
  <TotalTime>522</TotalTime>
  <Pages>2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사용자</dc:creator>
  <cp:lastModifiedBy>SOJIN LEE</cp:lastModifiedBy>
  <cp:revision>11</cp:revision>
  <cp:lastPrinted>2018-11-14T07:33:00Z</cp:lastPrinted>
  <dcterms:created xsi:type="dcterms:W3CDTF">2021-04-16T05:39:00Z</dcterms:created>
  <dcterms:modified xsi:type="dcterms:W3CDTF">2021-06-02T03:15:00Z</dcterms:modified>
</cp:coreProperties>
</file>